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507"/>
        <w:gridCol w:w="4563"/>
        <w:gridCol w:w="4451"/>
      </w:tblGrid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070E33">
            <w:r>
              <w:t>Til hvem det måtte angå</w:t>
            </w:r>
          </w:p>
        </w:tc>
        <w:tc>
          <w:tcPr>
            <w:tcW w:w="4563" w:type="dxa"/>
          </w:tcPr>
          <w:p w:rsidR="00372F6C" w:rsidRDefault="009F0FC1">
            <w:pPr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Biologisk Institutt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b/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/>
        </w:tc>
        <w:tc>
          <w:tcPr>
            <w:tcW w:w="4563" w:type="dxa"/>
          </w:tcPr>
          <w:p w:rsidR="00372F6C" w:rsidRDefault="00372F6C">
            <w:pPr>
              <w:jc w:val="right"/>
              <w:rPr>
                <w:i/>
                <w:sz w:val="19"/>
              </w:rPr>
            </w:pPr>
            <w:r>
              <w:rPr>
                <w:i/>
                <w:sz w:val="19"/>
              </w:rPr>
              <w:t>Administrasjonen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i/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/>
        </w:tc>
        <w:tc>
          <w:tcPr>
            <w:tcW w:w="4563" w:type="dxa"/>
          </w:tcPr>
          <w:p w:rsidR="00372F6C" w:rsidRDefault="00372F6C">
            <w:pPr>
              <w:jc w:val="right"/>
              <w:rPr>
                <w:sz w:val="19"/>
              </w:rPr>
            </w:pPr>
            <w:r>
              <w:rPr>
                <w:sz w:val="19"/>
              </w:rPr>
              <w:t>Postboks 10</w:t>
            </w:r>
            <w:r w:rsidR="009F0FC1">
              <w:rPr>
                <w:sz w:val="19"/>
              </w:rPr>
              <w:t>66</w:t>
            </w:r>
            <w:r>
              <w:rPr>
                <w:sz w:val="19"/>
              </w:rPr>
              <w:t>, Blindern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>
            <w:r>
              <w:fldChar w:fldCharType="begin">
                <w:ffData>
                  <w:name w:val="Tekst8"/>
                  <w:enabled/>
                  <w:calcOnExit w:val="0"/>
                  <w:statusText w:type="text" w:val="Ekstra adresselinje dersom behov"/>
                  <w:textInput/>
                </w:ffData>
              </w:fldChar>
            </w:r>
            <w:bookmarkStart w:id="0" w:name="Teks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4563" w:type="dxa"/>
          </w:tcPr>
          <w:p w:rsidR="00372F6C" w:rsidRDefault="00372F6C">
            <w:pPr>
              <w:jc w:val="right"/>
              <w:rPr>
                <w:sz w:val="19"/>
              </w:rPr>
            </w:pPr>
            <w:r>
              <w:rPr>
                <w:sz w:val="19"/>
              </w:rPr>
              <w:t>0316 Oslo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>
            <w:r>
              <w:fldChar w:fldCharType="begin">
                <w:ffData>
                  <w:name w:val="Tekst9"/>
                  <w:enabled/>
                  <w:calcOnExit w:val="0"/>
                  <w:statusText w:type="text" w:val="Ekstra adresselinje dersom behov"/>
                  <w:textInput/>
                </w:ffData>
              </w:fldChar>
            </w:r>
            <w:bookmarkStart w:id="1" w:name="Teks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4563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>
            <w:r>
              <w:fldChar w:fldCharType="begin">
                <w:ffData>
                  <w:name w:val="Tekst10"/>
                  <w:enabled/>
                  <w:calcOnExit w:val="0"/>
                  <w:statusText w:type="text" w:val="Ekstra adresselinje dersom behov"/>
                  <w:textInput/>
                </w:ffData>
              </w:fldChar>
            </w:r>
            <w:bookmarkStart w:id="2" w:name="Teks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4563" w:type="dxa"/>
          </w:tcPr>
          <w:p w:rsidR="00372F6C" w:rsidRDefault="009F0FC1">
            <w:pPr>
              <w:jc w:val="right"/>
              <w:rPr>
                <w:sz w:val="19"/>
              </w:rPr>
            </w:pPr>
            <w:r>
              <w:rPr>
                <w:sz w:val="19"/>
              </w:rPr>
              <w:t>Kristine Bonnevies hus</w:t>
            </w:r>
            <w:r w:rsidR="00372F6C">
              <w:rPr>
                <w:sz w:val="19"/>
              </w:rPr>
              <w:t>: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/>
        </w:tc>
        <w:tc>
          <w:tcPr>
            <w:tcW w:w="4563" w:type="dxa"/>
          </w:tcPr>
          <w:p w:rsidR="00372F6C" w:rsidRDefault="009F0FC1">
            <w:pPr>
              <w:jc w:val="right"/>
              <w:rPr>
                <w:sz w:val="19"/>
              </w:rPr>
            </w:pPr>
            <w:r>
              <w:rPr>
                <w:sz w:val="19"/>
              </w:rPr>
              <w:t>Blindernveien 31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/>
        </w:tc>
        <w:tc>
          <w:tcPr>
            <w:tcW w:w="4563" w:type="dxa"/>
          </w:tcPr>
          <w:p w:rsidR="00372F6C" w:rsidRDefault="009F0FC1">
            <w:pPr>
              <w:jc w:val="right"/>
              <w:rPr>
                <w:sz w:val="19"/>
              </w:rPr>
            </w:pPr>
            <w:r>
              <w:rPr>
                <w:sz w:val="19"/>
              </w:rPr>
              <w:t>Telefon: 22 85 84 93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</w:tr>
      <w:tr w:rsidR="00372F6C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/>
        </w:tc>
        <w:tc>
          <w:tcPr>
            <w:tcW w:w="4563" w:type="dxa"/>
          </w:tcPr>
          <w:p w:rsidR="00372F6C" w:rsidRDefault="00372F6C">
            <w:pPr>
              <w:jc w:val="right"/>
              <w:rPr>
                <w:sz w:val="19"/>
              </w:rPr>
            </w:pPr>
            <w:r>
              <w:rPr>
                <w:sz w:val="19"/>
              </w:rPr>
              <w:t xml:space="preserve">Telefaks: 22 85 </w:t>
            </w:r>
            <w:r w:rsidR="009F0FC1">
              <w:rPr>
                <w:sz w:val="19"/>
              </w:rPr>
              <w:t>47 26</w:t>
            </w:r>
          </w:p>
        </w:tc>
        <w:tc>
          <w:tcPr>
            <w:tcW w:w="4451" w:type="dxa"/>
          </w:tcPr>
          <w:p w:rsidR="00372F6C" w:rsidRDefault="00372F6C">
            <w:pPr>
              <w:jc w:val="right"/>
              <w:rPr>
                <w:sz w:val="19"/>
              </w:rPr>
            </w:pPr>
          </w:p>
        </w:tc>
      </w:tr>
      <w:tr w:rsidR="00372F6C" w:rsidRPr="009F0FC1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507" w:type="dxa"/>
          </w:tcPr>
          <w:p w:rsidR="00372F6C" w:rsidRDefault="00372F6C">
            <w:r>
              <w:rPr>
                <w:b/>
              </w:rPr>
              <w:t xml:space="preserve">Dato: </w:t>
            </w:r>
            <w:r>
              <w:t xml:space="preserve"> </w:t>
            </w:r>
            <w:r w:rsidR="00070E33">
              <w:t>19.04.06</w:t>
            </w:r>
          </w:p>
        </w:tc>
        <w:tc>
          <w:tcPr>
            <w:tcW w:w="4563" w:type="dxa"/>
          </w:tcPr>
          <w:p w:rsidR="00372F6C" w:rsidRPr="009F0FC1" w:rsidRDefault="009F0FC1">
            <w:pPr>
              <w:jc w:val="right"/>
              <w:rPr>
                <w:sz w:val="19"/>
                <w:lang w:val="en-US"/>
              </w:rPr>
            </w:pPr>
            <w:r w:rsidRPr="009F0FC1">
              <w:rPr>
                <w:sz w:val="19"/>
                <w:lang w:val="en-US"/>
              </w:rPr>
              <w:t>Web-adr.: www.bio</w:t>
            </w:r>
            <w:r w:rsidR="00372F6C" w:rsidRPr="009F0FC1">
              <w:rPr>
                <w:sz w:val="19"/>
                <w:lang w:val="en-US"/>
              </w:rPr>
              <w:t>.uio.no</w:t>
            </w:r>
          </w:p>
        </w:tc>
        <w:tc>
          <w:tcPr>
            <w:tcW w:w="4451" w:type="dxa"/>
          </w:tcPr>
          <w:p w:rsidR="00372F6C" w:rsidRPr="009F0FC1" w:rsidRDefault="00372F6C">
            <w:pPr>
              <w:jc w:val="right"/>
              <w:rPr>
                <w:sz w:val="19"/>
                <w:lang w:val="en-US"/>
              </w:rPr>
            </w:pPr>
          </w:p>
        </w:tc>
      </w:tr>
    </w:tbl>
    <w:p w:rsidR="00372F6C" w:rsidRDefault="00E013C5">
      <w:r>
        <w:rPr>
          <w:b/>
        </w:rPr>
        <w:t>Deres</w:t>
      </w:r>
      <w:r w:rsidR="00372F6C">
        <w:rPr>
          <w:b/>
        </w:rPr>
        <w:t xml:space="preserve"> ref.: </w:t>
      </w:r>
      <w:r w:rsidR="00372F6C">
        <w:t xml:space="preserve"> </w:t>
      </w:r>
      <w:r w:rsidR="00372F6C">
        <w:fldChar w:fldCharType="begin">
          <w:ffData>
            <w:name w:val="Tekst5"/>
            <w:enabled/>
            <w:calcOnExit w:val="0"/>
            <w:textInput/>
          </w:ffData>
        </w:fldChar>
      </w:r>
      <w:bookmarkStart w:id="3" w:name="Tekst5"/>
      <w:r w:rsidR="00372F6C">
        <w:instrText xml:space="preserve"> FORMTEXT </w:instrText>
      </w:r>
      <w:r w:rsidR="00372F6C">
        <w:fldChar w:fldCharType="separate"/>
      </w:r>
      <w:r w:rsidR="00372F6C">
        <w:rPr>
          <w:noProof/>
        </w:rPr>
        <w:t> </w:t>
      </w:r>
      <w:r w:rsidR="00372F6C">
        <w:rPr>
          <w:noProof/>
        </w:rPr>
        <w:t> </w:t>
      </w:r>
      <w:r w:rsidR="00372F6C">
        <w:rPr>
          <w:noProof/>
        </w:rPr>
        <w:t> </w:t>
      </w:r>
      <w:r w:rsidR="00372F6C">
        <w:rPr>
          <w:noProof/>
        </w:rPr>
        <w:t> </w:t>
      </w:r>
      <w:r w:rsidR="00372F6C">
        <w:rPr>
          <w:noProof/>
        </w:rPr>
        <w:t> </w:t>
      </w:r>
      <w:r w:rsidR="00372F6C">
        <w:fldChar w:fldCharType="end"/>
      </w:r>
      <w:bookmarkEnd w:id="3"/>
    </w:p>
    <w:p w:rsidR="00372F6C" w:rsidRDefault="00372F6C">
      <w:r>
        <w:rPr>
          <w:b/>
        </w:rPr>
        <w:t xml:space="preserve">Vår ref.: </w:t>
      </w:r>
      <w:r>
        <w:t xml:space="preserve"> </w:t>
      </w:r>
      <w:r>
        <w:fldChar w:fldCharType="begin">
          <w:ffData>
            <w:name w:val="Tekst6"/>
            <w:enabled/>
            <w:calcOnExit w:val="0"/>
            <w:textInput/>
          </w:ffData>
        </w:fldChar>
      </w:r>
      <w:bookmarkStart w:id="4" w:name="Teks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:rsidR="00372F6C" w:rsidRDefault="00372F6C"/>
    <w:p w:rsidR="00372F6C" w:rsidRDefault="00372F6C"/>
    <w:p w:rsidR="00070E33" w:rsidRDefault="00070E33" w:rsidP="00070E33">
      <w:pPr>
        <w:rPr>
          <w:b/>
          <w:sz w:val="28"/>
          <w:szCs w:val="28"/>
        </w:rPr>
      </w:pPr>
      <w:r w:rsidRPr="000A35C2">
        <w:rPr>
          <w:b/>
          <w:sz w:val="28"/>
          <w:szCs w:val="28"/>
        </w:rPr>
        <w:t xml:space="preserve">Delegering av myndighet til </w:t>
      </w:r>
      <w:r>
        <w:rPr>
          <w:b/>
          <w:sz w:val="28"/>
          <w:szCs w:val="28"/>
        </w:rPr>
        <w:t>undervisningsleder</w:t>
      </w:r>
      <w:r w:rsidRPr="000A35C2">
        <w:rPr>
          <w:b/>
          <w:sz w:val="28"/>
          <w:szCs w:val="28"/>
        </w:rPr>
        <w:t xml:space="preserve"> ved Biologisk institutt</w:t>
      </w:r>
    </w:p>
    <w:p w:rsidR="00070E33" w:rsidRPr="000A35C2" w:rsidRDefault="00070E33" w:rsidP="00070E33">
      <w:pPr>
        <w:rPr>
          <w:b/>
          <w:sz w:val="28"/>
          <w:szCs w:val="28"/>
        </w:rPr>
      </w:pPr>
    </w:p>
    <w:p w:rsidR="00372F6C" w:rsidRDefault="00372F6C">
      <w:pPr>
        <w:pStyle w:val="Header"/>
        <w:tabs>
          <w:tab w:val="clear" w:pos="4536"/>
          <w:tab w:val="clear" w:pos="9072"/>
        </w:tabs>
      </w:pPr>
    </w:p>
    <w:p w:rsidR="00070E33" w:rsidRDefault="00070E33">
      <w:r>
        <w:t xml:space="preserve">Instituttleder har opprettet en undervisningslederposisjon. </w:t>
      </w:r>
    </w:p>
    <w:p w:rsidR="00070E33" w:rsidRDefault="00070E33">
      <w:r>
        <w:t xml:space="preserve">Pr </w:t>
      </w:r>
      <w:r w:rsidR="000F57C8">
        <w:t xml:space="preserve">1.4.2005 </w:t>
      </w:r>
      <w:r>
        <w:t>er professor Glenn-Peter Sætre undervisningsleder.</w:t>
      </w:r>
    </w:p>
    <w:p w:rsidR="00070E33" w:rsidRDefault="00070E33"/>
    <w:p w:rsidR="00070E33" w:rsidRDefault="00070E33">
      <w:r>
        <w:t>Instituttleder har delegert følgende til undervisningsleder:</w:t>
      </w:r>
    </w:p>
    <w:p w:rsidR="000F57C8" w:rsidRDefault="00070E33" w:rsidP="000F57C8">
      <w:pPr>
        <w:numPr>
          <w:ilvl w:val="0"/>
          <w:numId w:val="1"/>
        </w:numPr>
      </w:pPr>
      <w:r>
        <w:t xml:space="preserve">Overordnet ansvar for </w:t>
      </w:r>
      <w:r w:rsidR="000F57C8">
        <w:t xml:space="preserve">utdanningstilbudet og utdanningsrelatert </w:t>
      </w:r>
      <w:r w:rsidR="009A3380">
        <w:t>arbeid ved</w:t>
      </w:r>
      <w:r>
        <w:t xml:space="preserve"> </w:t>
      </w:r>
      <w:r w:rsidR="000F57C8">
        <w:t>instituttet</w:t>
      </w:r>
    </w:p>
    <w:p w:rsidR="00070E33" w:rsidRDefault="00070E33" w:rsidP="00070E33">
      <w:pPr>
        <w:numPr>
          <w:ilvl w:val="0"/>
          <w:numId w:val="1"/>
        </w:numPr>
      </w:pPr>
      <w:r>
        <w:t>Skal godkjenne undervisningsopplegg</w:t>
      </w:r>
    </w:p>
    <w:p w:rsidR="00070E33" w:rsidRDefault="00070E33" w:rsidP="00070E33">
      <w:pPr>
        <w:numPr>
          <w:ilvl w:val="0"/>
          <w:numId w:val="1"/>
        </w:numPr>
      </w:pPr>
      <w:r>
        <w:t>Skal godkjenne dispensasjonsregler</w:t>
      </w:r>
    </w:p>
    <w:p w:rsidR="00070E33" w:rsidRDefault="00070E33" w:rsidP="00070E33">
      <w:pPr>
        <w:numPr>
          <w:ilvl w:val="0"/>
          <w:numId w:val="1"/>
        </w:numPr>
      </w:pPr>
      <w:r>
        <w:t>Ansvar for kursporteføljen (opprettelse/nedleggelse av kurs)</w:t>
      </w:r>
    </w:p>
    <w:p w:rsidR="00070E33" w:rsidRDefault="00070E33" w:rsidP="00070E33">
      <w:pPr>
        <w:numPr>
          <w:ilvl w:val="0"/>
          <w:numId w:val="1"/>
        </w:numPr>
      </w:pPr>
      <w:r>
        <w:t>Timeplanlegging</w:t>
      </w:r>
    </w:p>
    <w:p w:rsidR="00070E33" w:rsidRDefault="000F57C8" w:rsidP="00070E33">
      <w:pPr>
        <w:numPr>
          <w:ilvl w:val="0"/>
          <w:numId w:val="1"/>
        </w:numPr>
      </w:pPr>
      <w:r>
        <w:t>Skal g</w:t>
      </w:r>
      <w:r w:rsidR="00070E33">
        <w:t>odkjenne pliktarbeid</w:t>
      </w:r>
      <w:r>
        <w:t>/undervisning</w:t>
      </w:r>
      <w:r w:rsidR="00070E33">
        <w:t xml:space="preserve"> for interne stipendiater.</w:t>
      </w:r>
    </w:p>
    <w:p w:rsidR="00070E33" w:rsidRDefault="00070E33" w:rsidP="00070E33"/>
    <w:p w:rsidR="00070E33" w:rsidRDefault="00070E33" w:rsidP="00070E33"/>
    <w:p w:rsidR="00CA1367" w:rsidRDefault="00CA1367" w:rsidP="00070E33"/>
    <w:p w:rsidR="00CA1367" w:rsidRDefault="00CA1367" w:rsidP="00070E33"/>
    <w:sectPr w:rsidR="00CA1367">
      <w:headerReference w:type="default" r:id="rId7"/>
      <w:type w:val="continuous"/>
      <w:pgSz w:w="11906" w:h="16838"/>
      <w:pgMar w:top="2523" w:right="737" w:bottom="1077" w:left="1899" w:header="652" w:footer="708" w:gutter="0"/>
      <w:cols w:space="708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B68" w:rsidRDefault="00835B68">
      <w:r>
        <w:separator/>
      </w:r>
    </w:p>
  </w:endnote>
  <w:endnote w:type="continuationSeparator" w:id="0">
    <w:p w:rsidR="00835B68" w:rsidRDefault="00835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B68" w:rsidRDefault="00835B68">
      <w:r>
        <w:separator/>
      </w:r>
    </w:p>
  </w:footnote>
  <w:footnote w:type="continuationSeparator" w:id="0">
    <w:p w:rsidR="00835B68" w:rsidRDefault="00835B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E0" w:rsidRDefault="00643F95">
    <w:pPr>
      <w:pStyle w:val="Header"/>
      <w:spacing w:line="180" w:lineRule="atLeast"/>
      <w:rPr>
        <w:sz w:val="18"/>
      </w:rPr>
    </w:pPr>
    <w:r>
      <w:rPr>
        <w:noProof/>
        <w:sz w:val="18"/>
        <w:lang w:val="en-US" w:eastAsia="en-US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page">
            <wp:posOffset>273685</wp:posOffset>
          </wp:positionH>
          <wp:positionV relativeFrom="page">
            <wp:posOffset>431800</wp:posOffset>
          </wp:positionV>
          <wp:extent cx="5018405" cy="777875"/>
          <wp:effectExtent l="19050" t="0" r="0" b="0"/>
          <wp:wrapTopAndBottom/>
          <wp:docPr id="1" name="Picture 1" descr="Matn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tn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8405" cy="777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859E0" w:rsidRDefault="009859E0">
    <w:pPr>
      <w:pStyle w:val="Header"/>
      <w:tabs>
        <w:tab w:val="clear" w:pos="4536"/>
        <w:tab w:val="clear" w:pos="9072"/>
      </w:tabs>
      <w:spacing w:before="60"/>
      <w:jc w:val="right"/>
      <w:rPr>
        <w:sz w:val="19"/>
      </w:rPr>
    </w:pPr>
    <w:r>
      <w:rPr>
        <w:snapToGrid w:val="0"/>
        <w:sz w:val="19"/>
      </w:rPr>
      <w:t xml:space="preserve">Side </w:t>
    </w:r>
    <w:r>
      <w:rPr>
        <w:snapToGrid w:val="0"/>
        <w:sz w:val="19"/>
      </w:rPr>
      <w:fldChar w:fldCharType="begin"/>
    </w:r>
    <w:r>
      <w:rPr>
        <w:snapToGrid w:val="0"/>
        <w:sz w:val="19"/>
      </w:rPr>
      <w:instrText xml:space="preserve"> PAGE </w:instrText>
    </w:r>
    <w:r>
      <w:rPr>
        <w:snapToGrid w:val="0"/>
        <w:sz w:val="19"/>
      </w:rPr>
      <w:fldChar w:fldCharType="separate"/>
    </w:r>
    <w:r w:rsidR="00643F95">
      <w:rPr>
        <w:noProof/>
        <w:snapToGrid w:val="0"/>
        <w:sz w:val="19"/>
      </w:rPr>
      <w:t>1</w:t>
    </w:r>
    <w:r>
      <w:rPr>
        <w:snapToGrid w:val="0"/>
        <w:sz w:val="19"/>
      </w:rPr>
      <w:fldChar w:fldCharType="end"/>
    </w:r>
    <w:r>
      <w:rPr>
        <w:snapToGrid w:val="0"/>
        <w:sz w:val="19"/>
      </w:rPr>
      <w:t xml:space="preserve"> av </w:t>
    </w:r>
    <w:r>
      <w:rPr>
        <w:snapToGrid w:val="0"/>
        <w:sz w:val="19"/>
      </w:rPr>
      <w:fldChar w:fldCharType="begin"/>
    </w:r>
    <w:r>
      <w:rPr>
        <w:snapToGrid w:val="0"/>
        <w:sz w:val="19"/>
      </w:rPr>
      <w:instrText xml:space="preserve"> NUMPAGES </w:instrText>
    </w:r>
    <w:r>
      <w:rPr>
        <w:snapToGrid w:val="0"/>
        <w:sz w:val="19"/>
      </w:rPr>
      <w:fldChar w:fldCharType="separate"/>
    </w:r>
    <w:r w:rsidR="00643F95">
      <w:rPr>
        <w:noProof/>
        <w:snapToGrid w:val="0"/>
        <w:sz w:val="19"/>
      </w:rPr>
      <w:t>1</w:t>
    </w:r>
    <w:r>
      <w:rPr>
        <w:snapToGrid w:val="0"/>
        <w:sz w:val="19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44E8E"/>
    <w:multiLevelType w:val="hybridMultilevel"/>
    <w:tmpl w:val="B93E1EF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A1367"/>
    <w:rsid w:val="00070E33"/>
    <w:rsid w:val="000F57C8"/>
    <w:rsid w:val="002F7BA2"/>
    <w:rsid w:val="00372F6C"/>
    <w:rsid w:val="004F624D"/>
    <w:rsid w:val="005F72D8"/>
    <w:rsid w:val="00614580"/>
    <w:rsid w:val="00643F95"/>
    <w:rsid w:val="00835B68"/>
    <w:rsid w:val="009859E0"/>
    <w:rsid w:val="009A3380"/>
    <w:rsid w:val="009F0FC1"/>
    <w:rsid w:val="00B945AC"/>
    <w:rsid w:val="00CA1367"/>
    <w:rsid w:val="00D02B82"/>
    <w:rsid w:val="00E01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nb-NO" w:eastAsia="nb-N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536"/>
        <w:tab w:val="right" w:pos="9072"/>
      </w:tabs>
      <w:spacing w:line="260" w:lineRule="atLeast"/>
    </w:pPr>
    <w:rPr>
      <w:rFonts w:ascii="Concorde BE Regular" w:hAnsi="Concorde BE Regular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lles\wordmaler\brev-bokm&#229;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brev-bokmål</Template>
  <TotalTime>0</TotalTime>
  <Pages>1</Pages>
  <Words>139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Mottaker</vt:lpstr>
    </vt:vector>
  </TitlesOfParts>
  <Company>ifi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creator>toned</dc:creator>
  <cp:lastModifiedBy>Towely</cp:lastModifiedBy>
  <cp:revision>2</cp:revision>
  <cp:lastPrinted>2011-02-18T10:08:00Z</cp:lastPrinted>
  <dcterms:created xsi:type="dcterms:W3CDTF">2011-02-18T10:08:00Z</dcterms:created>
  <dcterms:modified xsi:type="dcterms:W3CDTF">2011-02-18T10:08:00Z</dcterms:modified>
</cp:coreProperties>
</file>