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7EF" w:rsidRPr="00C07EC7" w:rsidRDefault="00C07EC7">
      <w:pPr>
        <w:rPr>
          <w:b/>
          <w:lang w:val="nb-NO"/>
        </w:rPr>
      </w:pPr>
      <w:r w:rsidRPr="00C07EC7">
        <w:rPr>
          <w:b/>
          <w:lang w:val="nb-NO"/>
        </w:rPr>
        <w:t>Referat fra møte i LAMU ved Institutt for informatikk</w:t>
      </w:r>
    </w:p>
    <w:p w:rsidR="00C07EC7" w:rsidRPr="00C07EC7" w:rsidRDefault="00C07EC7">
      <w:pPr>
        <w:rPr>
          <w:b/>
          <w:lang w:val="nb-NO"/>
        </w:rPr>
      </w:pPr>
      <w:r w:rsidRPr="00C07EC7">
        <w:rPr>
          <w:b/>
          <w:lang w:val="nb-NO"/>
        </w:rPr>
        <w:t>Tirsdag 18.desember klokken 12.15, Styrerommet</w:t>
      </w:r>
    </w:p>
    <w:p w:rsidR="00C07EC7" w:rsidRDefault="00C07EC7">
      <w:pPr>
        <w:rPr>
          <w:lang w:val="nb-NO"/>
        </w:rPr>
      </w:pPr>
    </w:p>
    <w:p w:rsidR="00C07EC7" w:rsidRDefault="00C07EC7">
      <w:pPr>
        <w:rPr>
          <w:lang w:val="nb-NO"/>
        </w:rPr>
      </w:pPr>
      <w:r>
        <w:rPr>
          <w:lang w:val="nb-NO"/>
        </w:rPr>
        <w:t>Til stede med stemmerett:</w:t>
      </w:r>
    </w:p>
    <w:p w:rsidR="00C07EC7" w:rsidRDefault="00C07EC7">
      <w:pPr>
        <w:rPr>
          <w:lang w:val="nb-NO"/>
        </w:rPr>
      </w:pPr>
      <w:r>
        <w:rPr>
          <w:lang w:val="nb-NO"/>
        </w:rPr>
        <w:t>Fra arbeidstaker:</w:t>
      </w:r>
    </w:p>
    <w:p w:rsidR="00C07EC7" w:rsidRDefault="00C07EC7">
      <w:pPr>
        <w:rPr>
          <w:lang w:val="nb-NO"/>
        </w:rPr>
      </w:pPr>
      <w:r>
        <w:rPr>
          <w:lang w:val="nb-NO"/>
        </w:rPr>
        <w:t>Øystein Christiansen (ledende verneombud)</w:t>
      </w:r>
    </w:p>
    <w:p w:rsidR="00C07EC7" w:rsidRDefault="00C07EC7">
      <w:pPr>
        <w:rPr>
          <w:lang w:val="nb-NO"/>
        </w:rPr>
      </w:pPr>
      <w:r>
        <w:rPr>
          <w:lang w:val="nb-NO"/>
        </w:rPr>
        <w:t>Kristin Bråthen (representant teknisk-administrativt ansatte)</w:t>
      </w:r>
    </w:p>
    <w:p w:rsidR="00C07EC7" w:rsidRDefault="00C07EC7">
      <w:pPr>
        <w:rPr>
          <w:lang w:val="nb-NO"/>
        </w:rPr>
      </w:pPr>
      <w:r>
        <w:rPr>
          <w:lang w:val="nb-NO"/>
        </w:rPr>
        <w:t>Viktoria Stray (representant vitenskapelig ansatte)</w:t>
      </w:r>
    </w:p>
    <w:p w:rsidR="00C07EC7" w:rsidRDefault="00C07EC7">
      <w:pPr>
        <w:rPr>
          <w:lang w:val="nb-NO"/>
        </w:rPr>
      </w:pPr>
    </w:p>
    <w:p w:rsidR="00C07EC7" w:rsidRDefault="00C07EC7">
      <w:pPr>
        <w:rPr>
          <w:lang w:val="nb-NO"/>
        </w:rPr>
      </w:pPr>
      <w:r>
        <w:rPr>
          <w:lang w:val="nb-NO"/>
        </w:rPr>
        <w:t>Fra arbeidsgiver:</w:t>
      </w:r>
    </w:p>
    <w:p w:rsidR="00C07EC7" w:rsidRDefault="00C07EC7">
      <w:pPr>
        <w:rPr>
          <w:lang w:val="nb-NO"/>
        </w:rPr>
      </w:pPr>
      <w:r>
        <w:rPr>
          <w:lang w:val="nb-NO"/>
        </w:rPr>
        <w:t>Mari Helén Varøy (HMS-koordinator)</w:t>
      </w:r>
    </w:p>
    <w:p w:rsidR="00C07EC7" w:rsidRDefault="00C07EC7">
      <w:pPr>
        <w:rPr>
          <w:lang w:val="nb-NO"/>
        </w:rPr>
      </w:pPr>
      <w:r>
        <w:rPr>
          <w:lang w:val="nb-NO"/>
        </w:rPr>
        <w:t>Cecilie M. Sundet (kontorsjef)</w:t>
      </w:r>
    </w:p>
    <w:p w:rsidR="00C07EC7" w:rsidRDefault="00C07EC7">
      <w:pPr>
        <w:rPr>
          <w:lang w:val="nb-NO"/>
        </w:rPr>
      </w:pPr>
    </w:p>
    <w:p w:rsidR="00C07EC7" w:rsidRDefault="00C07EC7">
      <w:pPr>
        <w:rPr>
          <w:lang w:val="nb-NO"/>
        </w:rPr>
      </w:pPr>
      <w:r>
        <w:rPr>
          <w:lang w:val="nb-NO"/>
        </w:rPr>
        <w:t>Meldt forfall:</w:t>
      </w:r>
    </w:p>
    <w:p w:rsidR="00C07EC7" w:rsidRDefault="00C07EC7">
      <w:pPr>
        <w:rPr>
          <w:lang w:val="nb-NO"/>
        </w:rPr>
      </w:pPr>
      <w:r>
        <w:rPr>
          <w:lang w:val="nb-NO"/>
        </w:rPr>
        <w:t>Arbeidsgiverrepresentant: Ellen Munthe Kaas (instituttleder)</w:t>
      </w:r>
    </w:p>
    <w:p w:rsidR="00C07EC7" w:rsidRDefault="00C07EC7">
      <w:pPr>
        <w:rPr>
          <w:lang w:val="nb-NO"/>
        </w:rPr>
      </w:pPr>
      <w:r>
        <w:rPr>
          <w:lang w:val="nb-NO"/>
        </w:rPr>
        <w:t>Verneombud vitenskapelig ansatte: Yngve Lindsjørn</w:t>
      </w:r>
    </w:p>
    <w:p w:rsidR="00C07EC7" w:rsidRDefault="00C07EC7">
      <w:pPr>
        <w:rPr>
          <w:lang w:val="nb-NO"/>
        </w:rPr>
      </w:pPr>
      <w:r>
        <w:rPr>
          <w:lang w:val="nb-NO"/>
        </w:rPr>
        <w:t>Beredskapskoordinator Olav S. Kyrvestad</w:t>
      </w:r>
    </w:p>
    <w:p w:rsidR="00A15E41" w:rsidRDefault="00A15E41">
      <w:pPr>
        <w:rPr>
          <w:lang w:val="nb-NO"/>
        </w:rPr>
      </w:pPr>
      <w:r>
        <w:rPr>
          <w:lang w:val="nb-NO"/>
        </w:rPr>
        <w:t>Representant fra EA lokalt vedr. heiser</w:t>
      </w:r>
    </w:p>
    <w:p w:rsidR="00C07EC7" w:rsidRDefault="00C07EC7">
      <w:pPr>
        <w:rPr>
          <w:lang w:val="nb-NO"/>
        </w:rPr>
      </w:pPr>
    </w:p>
    <w:p w:rsidR="00C07EC7" w:rsidRDefault="00C07EC7">
      <w:pPr>
        <w:rPr>
          <w:lang w:val="nb-NO"/>
        </w:rPr>
      </w:pPr>
      <w:r>
        <w:rPr>
          <w:lang w:val="nb-NO"/>
        </w:rPr>
        <w:t>Studentrepresentant: Tor Jan Berstad</w:t>
      </w:r>
    </w:p>
    <w:p w:rsidR="00C07EC7" w:rsidRDefault="00C07EC7">
      <w:pPr>
        <w:rPr>
          <w:lang w:val="nb-NO"/>
        </w:rPr>
      </w:pPr>
    </w:p>
    <w:p w:rsidR="00C07EC7" w:rsidRDefault="00C07EC7">
      <w:pPr>
        <w:rPr>
          <w:lang w:val="nb-NO"/>
        </w:rPr>
      </w:pPr>
      <w:r>
        <w:rPr>
          <w:lang w:val="nb-NO"/>
        </w:rPr>
        <w:t>Observatører til stede:</w:t>
      </w:r>
    </w:p>
    <w:p w:rsidR="00C07EC7" w:rsidRDefault="00C07EC7">
      <w:pPr>
        <w:rPr>
          <w:lang w:val="nb-NO"/>
        </w:rPr>
      </w:pPr>
      <w:r>
        <w:rPr>
          <w:lang w:val="nb-NO"/>
        </w:rPr>
        <w:t>Verneombud lab-ansatte: Yngve Hafting</w:t>
      </w:r>
    </w:p>
    <w:p w:rsidR="00C07EC7" w:rsidRDefault="00C07EC7">
      <w:pPr>
        <w:rPr>
          <w:lang w:val="nb-NO"/>
        </w:rPr>
      </w:pPr>
      <w:r>
        <w:rPr>
          <w:lang w:val="nb-NO"/>
        </w:rPr>
        <w:t>Påtroppende HMS-koordinator: Katja Elisabeth Andersson</w:t>
      </w:r>
    </w:p>
    <w:p w:rsidR="00A15E41" w:rsidRDefault="00A15E41">
      <w:pPr>
        <w:rPr>
          <w:lang w:val="nb-NO"/>
        </w:rPr>
      </w:pPr>
    </w:p>
    <w:p w:rsidR="00C07EC7" w:rsidRDefault="00C07EC7">
      <w:pPr>
        <w:rPr>
          <w:lang w:val="nb-NO"/>
        </w:rPr>
      </w:pPr>
    </w:p>
    <w:p w:rsidR="00A15E41" w:rsidRDefault="00A15E41">
      <w:pPr>
        <w:rPr>
          <w:b/>
          <w:lang w:val="nb-NO"/>
        </w:rPr>
      </w:pPr>
    </w:p>
    <w:p w:rsidR="00A15E41" w:rsidRDefault="00A15E41">
      <w:pPr>
        <w:rPr>
          <w:b/>
          <w:lang w:val="nb-NO"/>
        </w:rPr>
      </w:pPr>
    </w:p>
    <w:p w:rsidR="00C07EC7" w:rsidRPr="00626CE6" w:rsidRDefault="00C07EC7">
      <w:pPr>
        <w:rPr>
          <w:b/>
          <w:lang w:val="nb-NO"/>
        </w:rPr>
      </w:pPr>
      <w:r w:rsidRPr="00626CE6">
        <w:rPr>
          <w:b/>
          <w:lang w:val="nb-NO"/>
        </w:rPr>
        <w:lastRenderedPageBreak/>
        <w:t>17/10 V</w:t>
      </w:r>
      <w:r w:rsidR="001428D6">
        <w:rPr>
          <w:b/>
          <w:lang w:val="nb-NO"/>
        </w:rPr>
        <w:t xml:space="preserve"> -</w:t>
      </w:r>
      <w:r w:rsidRPr="00626CE6">
        <w:rPr>
          <w:b/>
          <w:lang w:val="nb-NO"/>
        </w:rPr>
        <w:t xml:space="preserve"> Referat</w:t>
      </w:r>
      <w:r w:rsidR="00626CE6" w:rsidRPr="00626CE6">
        <w:rPr>
          <w:b/>
          <w:lang w:val="nb-NO"/>
        </w:rPr>
        <w:t xml:space="preserve"> fra </w:t>
      </w:r>
      <w:r w:rsidRPr="00626CE6">
        <w:rPr>
          <w:b/>
          <w:lang w:val="nb-NO"/>
        </w:rPr>
        <w:t>møte 20.juni 2017</w:t>
      </w:r>
    </w:p>
    <w:p w:rsidR="00C07EC7" w:rsidRDefault="00C07EC7" w:rsidP="00C07EC7">
      <w:pPr>
        <w:pStyle w:val="ListParagraph"/>
        <w:numPr>
          <w:ilvl w:val="0"/>
          <w:numId w:val="1"/>
        </w:numPr>
        <w:rPr>
          <w:lang w:val="nb-NO"/>
        </w:rPr>
      </w:pPr>
      <w:r>
        <w:rPr>
          <w:lang w:val="nb-NO"/>
        </w:rPr>
        <w:t>Saksdokument: Referat.</w:t>
      </w:r>
    </w:p>
    <w:p w:rsidR="00C07EC7" w:rsidRDefault="00C07EC7" w:rsidP="00C07EC7">
      <w:pPr>
        <w:ind w:left="360"/>
        <w:rPr>
          <w:b/>
          <w:lang w:val="nb-NO"/>
        </w:rPr>
      </w:pPr>
      <w:r w:rsidRPr="00C07EC7">
        <w:rPr>
          <w:b/>
          <w:lang w:val="nb-NO"/>
        </w:rPr>
        <w:t>Vedtak: Godkjent</w:t>
      </w:r>
    </w:p>
    <w:p w:rsidR="00C67E04" w:rsidRDefault="00C67E04" w:rsidP="00C07EC7">
      <w:pPr>
        <w:ind w:left="360"/>
        <w:rPr>
          <w:b/>
          <w:lang w:val="nb-NO"/>
        </w:rPr>
      </w:pPr>
      <w:r>
        <w:rPr>
          <w:b/>
          <w:lang w:val="nb-NO"/>
        </w:rPr>
        <w:t>17/11 O – Oppfølging av kjemisk arbeidsmiljøundersøkelse</w:t>
      </w:r>
    </w:p>
    <w:p w:rsidR="00C67E04" w:rsidRDefault="00C67E04" w:rsidP="00C07EC7">
      <w:pPr>
        <w:ind w:left="360"/>
        <w:rPr>
          <w:lang w:val="nb-NO"/>
        </w:rPr>
      </w:pPr>
      <w:r>
        <w:rPr>
          <w:lang w:val="nb-NO"/>
        </w:rPr>
        <w:t xml:space="preserve">Foreløpig orientering om planene fremover om rapport fra loddeovn hos </w:t>
      </w:r>
      <w:proofErr w:type="spellStart"/>
      <w:r>
        <w:rPr>
          <w:lang w:val="nb-NO"/>
        </w:rPr>
        <w:t>NANOgruppen</w:t>
      </w:r>
      <w:proofErr w:type="spellEnd"/>
      <w:r>
        <w:rPr>
          <w:lang w:val="nb-NO"/>
        </w:rPr>
        <w:t>. Grunnet sykdom hos BHT er ikke denne ferdigstilt. BHT er i prosess med å ansette en yrkeshygieniker til i tiden fremover.</w:t>
      </w:r>
      <w:r w:rsidR="00482592">
        <w:rPr>
          <w:lang w:val="nb-NO"/>
        </w:rPr>
        <w:t xml:space="preserve"> Tas opp igjen når rapporten er ferdigstilt.</w:t>
      </w:r>
    </w:p>
    <w:p w:rsidR="00482592" w:rsidRPr="00814ED2" w:rsidRDefault="00482592" w:rsidP="00C07EC7">
      <w:pPr>
        <w:ind w:left="360"/>
        <w:rPr>
          <w:b/>
          <w:lang w:val="nb-NO"/>
        </w:rPr>
      </w:pPr>
      <w:r w:rsidRPr="00814ED2">
        <w:rPr>
          <w:b/>
          <w:lang w:val="nb-NO"/>
        </w:rPr>
        <w:t>Vedtak: Det fattes ikke vedtak i orienteringssaker.</w:t>
      </w:r>
    </w:p>
    <w:p w:rsidR="00482592" w:rsidRDefault="00482592" w:rsidP="00C07EC7">
      <w:pPr>
        <w:ind w:left="360"/>
        <w:rPr>
          <w:lang w:val="nb-NO"/>
        </w:rPr>
      </w:pPr>
    </w:p>
    <w:p w:rsidR="00482592" w:rsidRPr="00814ED2" w:rsidRDefault="00482592" w:rsidP="00C07EC7">
      <w:pPr>
        <w:ind w:left="360"/>
        <w:rPr>
          <w:b/>
          <w:lang w:val="nb-NO"/>
        </w:rPr>
      </w:pPr>
      <w:r w:rsidRPr="00814ED2">
        <w:rPr>
          <w:b/>
          <w:lang w:val="nb-NO"/>
        </w:rPr>
        <w:t>17/12 O – ARK-undersøkelsen</w:t>
      </w:r>
    </w:p>
    <w:p w:rsidR="00482592" w:rsidRDefault="00482592" w:rsidP="00482592">
      <w:pPr>
        <w:pStyle w:val="ListParagraph"/>
        <w:rPr>
          <w:lang w:val="nb-NO"/>
        </w:rPr>
      </w:pPr>
      <w:r>
        <w:rPr>
          <w:lang w:val="nb-NO"/>
        </w:rPr>
        <w:t xml:space="preserve">Kontorsjef orienterte. Det har blitt gjennomført ARK-undersøkelser ved IFI og MN høsten 2017. Resultatene er ikke ferdigstilt da det må avtales et møte med gruppeledere for utforming av rapport på nyåret, og det har vært vanskelig å finne et tidspunkt som passet for alle involverte. Grunnet lav deltagelse ved enkelte grupper, slås de sammen og fordeles på hhv. Vitenskapelig </w:t>
      </w:r>
      <w:r w:rsidR="00814ED2">
        <w:rPr>
          <w:lang w:val="nb-NO"/>
        </w:rPr>
        <w:t>ansatte, midlertidig vitenskapelig ans</w:t>
      </w:r>
      <w:r>
        <w:rPr>
          <w:lang w:val="nb-NO"/>
        </w:rPr>
        <w:t>atte, tek-</w:t>
      </w:r>
      <w:proofErr w:type="spellStart"/>
      <w:r>
        <w:rPr>
          <w:lang w:val="nb-NO"/>
        </w:rPr>
        <w:t>adm</w:t>
      </w:r>
      <w:proofErr w:type="spellEnd"/>
      <w:r>
        <w:rPr>
          <w:lang w:val="nb-NO"/>
        </w:rPr>
        <w:t xml:space="preserve"> etc. </w:t>
      </w:r>
    </w:p>
    <w:p w:rsidR="00054DB6" w:rsidRDefault="00054DB6" w:rsidP="00482592">
      <w:pPr>
        <w:pStyle w:val="ListParagraph"/>
        <w:rPr>
          <w:lang w:val="nb-NO"/>
        </w:rPr>
      </w:pPr>
      <w:r>
        <w:rPr>
          <w:lang w:val="nb-NO"/>
        </w:rPr>
        <w:t xml:space="preserve">LAMU må sette opp en plan for videre </w:t>
      </w:r>
      <w:r w:rsidR="00814ED2">
        <w:rPr>
          <w:lang w:val="nb-NO"/>
        </w:rPr>
        <w:t>progresjon</w:t>
      </w:r>
      <w:r>
        <w:rPr>
          <w:lang w:val="nb-NO"/>
        </w:rPr>
        <w:t xml:space="preserve"> på nyåret 2018.</w:t>
      </w:r>
    </w:p>
    <w:p w:rsidR="00054DB6" w:rsidRPr="00814ED2" w:rsidRDefault="00054DB6" w:rsidP="00054DB6">
      <w:pPr>
        <w:ind w:left="360"/>
        <w:rPr>
          <w:b/>
          <w:lang w:val="nb-NO"/>
        </w:rPr>
      </w:pPr>
      <w:r w:rsidRPr="00814ED2">
        <w:rPr>
          <w:b/>
          <w:lang w:val="nb-NO"/>
        </w:rPr>
        <w:t>Vedtak: Det fattes ikke vedtak i orienteringssaker.</w:t>
      </w:r>
    </w:p>
    <w:p w:rsidR="001428D6" w:rsidRDefault="001428D6" w:rsidP="00054DB6">
      <w:pPr>
        <w:ind w:left="360"/>
        <w:rPr>
          <w:lang w:val="nb-NO"/>
        </w:rPr>
      </w:pPr>
    </w:p>
    <w:p w:rsidR="001428D6" w:rsidRPr="00814ED2" w:rsidRDefault="001428D6" w:rsidP="00054DB6">
      <w:pPr>
        <w:ind w:left="360"/>
        <w:rPr>
          <w:b/>
          <w:lang w:val="nb-NO"/>
        </w:rPr>
      </w:pPr>
      <w:r w:rsidRPr="00814ED2">
        <w:rPr>
          <w:b/>
          <w:lang w:val="nb-NO"/>
        </w:rPr>
        <w:t xml:space="preserve">17/3 V – Nedsettelse </w:t>
      </w:r>
      <w:r w:rsidR="00814ED2">
        <w:rPr>
          <w:b/>
          <w:lang w:val="nb-NO"/>
        </w:rPr>
        <w:t>av valgko</w:t>
      </w:r>
      <w:r w:rsidRPr="00814ED2">
        <w:rPr>
          <w:b/>
          <w:lang w:val="nb-NO"/>
        </w:rPr>
        <w:t>mite for valg av verneombud med vara for midlertidige vitenskapelige ansatte.</w:t>
      </w:r>
    </w:p>
    <w:p w:rsidR="001428D6" w:rsidRDefault="001428D6" w:rsidP="001428D6">
      <w:pPr>
        <w:ind w:left="360"/>
        <w:rPr>
          <w:lang w:val="nb-NO"/>
        </w:rPr>
      </w:pPr>
      <w:r>
        <w:rPr>
          <w:lang w:val="nb-NO"/>
        </w:rPr>
        <w:t>Det må velges nytt verneombud med vara for midlertidige vitenskapelige ansatte, da Viktoria Stray har blitt fast ansatt og Rune Rosseland ikke lenger er ansatt ved IFI, og det må velges en fast og en midlertidig kandidat fra januar 2018.</w:t>
      </w:r>
      <w:r w:rsidR="00814ED2">
        <w:rPr>
          <w:lang w:val="nb-NO"/>
        </w:rPr>
        <w:t xml:space="preserve"> Foreslått valgkomite er Suhas G. Joshi (som har et bredt kontaktnett i den aktuelle gruppen), Marianne Andresen (som håndterer </w:t>
      </w:r>
      <w:proofErr w:type="spellStart"/>
      <w:r w:rsidR="00814ED2">
        <w:rPr>
          <w:lang w:val="nb-NO"/>
        </w:rPr>
        <w:t>ephorte</w:t>
      </w:r>
      <w:proofErr w:type="spellEnd"/>
      <w:r w:rsidR="00814ED2">
        <w:rPr>
          <w:lang w:val="nb-NO"/>
        </w:rPr>
        <w:t>) og Kristin Skar (for kontinuitet)</w:t>
      </w:r>
    </w:p>
    <w:p w:rsidR="001428D6" w:rsidRPr="00814ED2" w:rsidRDefault="001428D6" w:rsidP="001428D6">
      <w:pPr>
        <w:ind w:left="360"/>
        <w:rPr>
          <w:b/>
          <w:lang w:val="nb-NO"/>
        </w:rPr>
      </w:pPr>
      <w:r w:rsidRPr="00814ED2">
        <w:rPr>
          <w:b/>
          <w:lang w:val="nb-NO"/>
        </w:rPr>
        <w:t>Vedtak: Suhas G. Joshi, Marianne Andresen og Kristin Skar velges til valgkomite</w:t>
      </w:r>
      <w:r w:rsidR="00814ED2" w:rsidRPr="00814ED2">
        <w:rPr>
          <w:b/>
          <w:lang w:val="nb-NO"/>
        </w:rPr>
        <w:t xml:space="preserve"> for valg av verneombud. Leder av valgkomiteen blir Marianne Andresen.</w:t>
      </w:r>
    </w:p>
    <w:p w:rsidR="00814ED2" w:rsidRDefault="00814ED2" w:rsidP="001428D6">
      <w:pPr>
        <w:ind w:left="360"/>
        <w:rPr>
          <w:lang w:val="nb-NO"/>
        </w:rPr>
      </w:pPr>
    </w:p>
    <w:p w:rsidR="00814ED2" w:rsidRDefault="00814ED2" w:rsidP="001428D6">
      <w:pPr>
        <w:ind w:left="360"/>
        <w:rPr>
          <w:b/>
          <w:lang w:val="nb-NO"/>
        </w:rPr>
      </w:pPr>
      <w:r w:rsidRPr="00814ED2">
        <w:rPr>
          <w:b/>
          <w:lang w:val="nb-NO"/>
        </w:rPr>
        <w:t xml:space="preserve">17/14 D – </w:t>
      </w:r>
      <w:proofErr w:type="spellStart"/>
      <w:r w:rsidRPr="00814ED2">
        <w:rPr>
          <w:b/>
          <w:lang w:val="nb-NO"/>
        </w:rPr>
        <w:t>E-postlisten</w:t>
      </w:r>
      <w:proofErr w:type="spellEnd"/>
      <w:r w:rsidRPr="00814ED2">
        <w:rPr>
          <w:b/>
          <w:lang w:val="nb-NO"/>
        </w:rPr>
        <w:t xml:space="preserve"> for verneombud for IFI</w:t>
      </w:r>
    </w:p>
    <w:p w:rsidR="00814ED2" w:rsidRDefault="00814ED2" w:rsidP="001428D6">
      <w:pPr>
        <w:ind w:left="360"/>
        <w:rPr>
          <w:lang w:val="nb-NO"/>
        </w:rPr>
      </w:pPr>
      <w:r w:rsidRPr="00814ED2">
        <w:rPr>
          <w:lang w:val="nb-NO"/>
        </w:rPr>
        <w:t xml:space="preserve">Ledende verneombud ved IFI har redigert </w:t>
      </w:r>
      <w:proofErr w:type="spellStart"/>
      <w:r w:rsidRPr="00814ED2">
        <w:rPr>
          <w:lang w:val="nb-NO"/>
        </w:rPr>
        <w:t>e-postlisten</w:t>
      </w:r>
      <w:proofErr w:type="spellEnd"/>
      <w:r w:rsidRPr="00814ED2">
        <w:rPr>
          <w:lang w:val="nb-NO"/>
        </w:rPr>
        <w:t xml:space="preserve"> for verneombud slik at det nå kun er UiO-ansatte som får sende e-post til denne listen.</w:t>
      </w:r>
    </w:p>
    <w:p w:rsidR="00CF51E8" w:rsidRDefault="00814ED2" w:rsidP="00CF51E8">
      <w:pPr>
        <w:ind w:left="360"/>
        <w:rPr>
          <w:lang w:val="nb-NO"/>
        </w:rPr>
      </w:pPr>
      <w:r>
        <w:rPr>
          <w:lang w:val="nb-NO"/>
        </w:rPr>
        <w:t>Det ble nevnt at noen mente terskelen ble for høy for å skulle sende epost da enkelte ansatte primært benytter seg av privat e-post. Andre mente at det er nødvendig at man benytter arbeidseposten sin i slike tilfeller. Det ble tatt opp at det uansett ofte er saker videresendt fra tilsvarende lister sentralt på UiO og MN som sendes til adressen.</w:t>
      </w:r>
      <w:r w:rsidR="00CF51E8" w:rsidRPr="00CF51E8">
        <w:rPr>
          <w:lang w:val="nb-NO"/>
        </w:rPr>
        <w:t xml:space="preserve"> </w:t>
      </w:r>
      <w:r w:rsidR="00CF51E8">
        <w:rPr>
          <w:lang w:val="nb-NO"/>
        </w:rPr>
        <w:t xml:space="preserve">Kontorsjef nevnte </w:t>
      </w:r>
      <w:proofErr w:type="spellStart"/>
      <w:r w:rsidR="00CF51E8">
        <w:rPr>
          <w:lang w:val="nb-NO"/>
        </w:rPr>
        <w:t>at</w:t>
      </w:r>
      <w:proofErr w:type="spellEnd"/>
      <w:r w:rsidR="00CF51E8">
        <w:rPr>
          <w:lang w:val="nb-NO"/>
        </w:rPr>
        <w:t xml:space="preserve"> hun </w:t>
      </w:r>
      <w:r w:rsidR="00CF51E8" w:rsidRPr="00CF51E8">
        <w:rPr>
          <w:lang w:val="nb-NO"/>
        </w:rPr>
        <w:t xml:space="preserve">skulle gi </w:t>
      </w:r>
      <w:r w:rsidR="00CF51E8" w:rsidRPr="00CF51E8">
        <w:rPr>
          <w:lang w:val="nb-NO"/>
        </w:rPr>
        <w:lastRenderedPageBreak/>
        <w:t xml:space="preserve">beskjed til de ansatte at de må regne med å måtte benytte UIO-epost ved sending til lister i </w:t>
      </w:r>
      <w:proofErr w:type="spellStart"/>
      <w:r w:rsidR="00CF51E8" w:rsidRPr="00CF51E8">
        <w:rPr>
          <w:lang w:val="nb-NO"/>
        </w:rPr>
        <w:t>sympa</w:t>
      </w:r>
      <w:proofErr w:type="spellEnd"/>
      <w:r w:rsidR="00CF51E8" w:rsidRPr="00CF51E8">
        <w:rPr>
          <w:lang w:val="nb-NO"/>
        </w:rPr>
        <w:t xml:space="preserve"> (herunder verneombudslistene).</w:t>
      </w:r>
    </w:p>
    <w:p w:rsidR="00814ED2" w:rsidRDefault="00814ED2" w:rsidP="001428D6">
      <w:pPr>
        <w:ind w:left="360"/>
        <w:rPr>
          <w:lang w:val="nb-NO"/>
        </w:rPr>
      </w:pPr>
      <w:r>
        <w:rPr>
          <w:lang w:val="nb-NO"/>
        </w:rPr>
        <w:t xml:space="preserve"> LAMU ble enige om at man fortsetter innstillingene som begrenser e-poster fra eksterne avsendere enn så lenge.</w:t>
      </w:r>
    </w:p>
    <w:p w:rsidR="00814ED2" w:rsidRDefault="00814ED2" w:rsidP="00814ED2">
      <w:pPr>
        <w:ind w:left="360"/>
        <w:rPr>
          <w:b/>
          <w:lang w:val="nb-NO"/>
        </w:rPr>
      </w:pPr>
      <w:r w:rsidRPr="00814ED2">
        <w:rPr>
          <w:b/>
          <w:lang w:val="nb-NO"/>
        </w:rPr>
        <w:t>Ve</w:t>
      </w:r>
      <w:r w:rsidR="00A15E41">
        <w:rPr>
          <w:b/>
          <w:lang w:val="nb-NO"/>
        </w:rPr>
        <w:t xml:space="preserve">dtak: Det fattes ikke vedtak i </w:t>
      </w:r>
      <w:r>
        <w:rPr>
          <w:b/>
          <w:lang w:val="nb-NO"/>
        </w:rPr>
        <w:t>diskusjon</w:t>
      </w:r>
      <w:r w:rsidRPr="00814ED2">
        <w:rPr>
          <w:b/>
          <w:lang w:val="nb-NO"/>
        </w:rPr>
        <w:t>ssaker.</w:t>
      </w:r>
    </w:p>
    <w:p w:rsidR="00C23FB2" w:rsidRDefault="00C23FB2" w:rsidP="00814ED2">
      <w:pPr>
        <w:ind w:left="360"/>
        <w:rPr>
          <w:b/>
          <w:lang w:val="nb-NO"/>
        </w:rPr>
      </w:pPr>
    </w:p>
    <w:p w:rsidR="00C23FB2" w:rsidRDefault="00C23FB2" w:rsidP="00814ED2">
      <w:pPr>
        <w:ind w:left="360"/>
        <w:rPr>
          <w:b/>
          <w:lang w:val="nb-NO"/>
        </w:rPr>
      </w:pPr>
      <w:r>
        <w:rPr>
          <w:b/>
          <w:lang w:val="nb-NO"/>
        </w:rPr>
        <w:t>17/15 O – Vernerunder 2017</w:t>
      </w:r>
    </w:p>
    <w:p w:rsidR="002A4A57" w:rsidRDefault="00C23FB2" w:rsidP="00814ED2">
      <w:pPr>
        <w:ind w:left="360"/>
        <w:rPr>
          <w:lang w:val="nb-NO"/>
        </w:rPr>
      </w:pPr>
      <w:r w:rsidRPr="00A15E41">
        <w:rPr>
          <w:lang w:val="nb-NO"/>
        </w:rPr>
        <w:t>Kontorsjef og ledende verneombud foretok vernerunde den 13.desember.</w:t>
      </w:r>
      <w:r w:rsidR="00A15E41">
        <w:rPr>
          <w:lang w:val="nb-NO"/>
        </w:rPr>
        <w:t xml:space="preserve"> </w:t>
      </w:r>
    </w:p>
    <w:p w:rsidR="00C23FB2" w:rsidRPr="00A15E41" w:rsidRDefault="00A15E41" w:rsidP="00814ED2">
      <w:pPr>
        <w:ind w:left="360"/>
        <w:rPr>
          <w:lang w:val="nb-NO"/>
        </w:rPr>
      </w:pPr>
      <w:r>
        <w:rPr>
          <w:lang w:val="nb-NO"/>
        </w:rPr>
        <w:t>Kontorsjef orienterte om funnene fra vernerunden.</w:t>
      </w:r>
    </w:p>
    <w:p w:rsidR="00C23FB2" w:rsidRDefault="00C23FB2" w:rsidP="00CF51E8">
      <w:pPr>
        <w:ind w:left="360"/>
        <w:rPr>
          <w:lang w:val="nb-NO"/>
        </w:rPr>
      </w:pPr>
      <w:r w:rsidRPr="00A15E41">
        <w:rPr>
          <w:lang w:val="nb-NO"/>
        </w:rPr>
        <w:t>Alle automatiske døråpnere til HC-toaletter ble testet. Det ble funnet to brødristere og en del dårlige kablinger (påpekt av ledende verneombud), samt en del matrester ved enkelte kjøkken.</w:t>
      </w:r>
      <w:r w:rsidR="00CF51E8">
        <w:rPr>
          <w:lang w:val="nb-NO"/>
        </w:rPr>
        <w:t xml:space="preserve">  </w:t>
      </w:r>
      <w:bookmarkStart w:id="0" w:name="_GoBack"/>
      <w:bookmarkEnd w:id="0"/>
      <w:proofErr w:type="spellStart"/>
      <w:r w:rsidRPr="00A15E41">
        <w:rPr>
          <w:lang w:val="nb-NO"/>
        </w:rPr>
        <w:t>Emiritikontorene</w:t>
      </w:r>
      <w:proofErr w:type="spellEnd"/>
      <w:r w:rsidRPr="00A15E41">
        <w:rPr>
          <w:lang w:val="nb-NO"/>
        </w:rPr>
        <w:t xml:space="preserve"> i 10.etg får møbler den 21.desember, og enkelte </w:t>
      </w:r>
      <w:r w:rsidR="00A15E41" w:rsidRPr="00A15E41">
        <w:rPr>
          <w:lang w:val="nb-NO"/>
        </w:rPr>
        <w:t xml:space="preserve">ansatte som snart pensjoneres </w:t>
      </w:r>
      <w:r w:rsidRPr="00A15E41">
        <w:rPr>
          <w:lang w:val="nb-NO"/>
        </w:rPr>
        <w:t>har allerede</w:t>
      </w:r>
      <w:r w:rsidR="00A15E41" w:rsidRPr="00A15E41">
        <w:rPr>
          <w:lang w:val="nb-NO"/>
        </w:rPr>
        <w:t xml:space="preserve"> meldt sin interesse om å flytte opp så snart det står klart.</w:t>
      </w:r>
    </w:p>
    <w:p w:rsidR="00CF51E8" w:rsidRDefault="00CF51E8" w:rsidP="00CF51E8">
      <w:pPr>
        <w:ind w:left="360"/>
        <w:rPr>
          <w:lang w:val="nb-NO"/>
        </w:rPr>
      </w:pPr>
      <w:proofErr w:type="spellStart"/>
      <w:r>
        <w:rPr>
          <w:lang w:val="nb-NO"/>
        </w:rPr>
        <w:t>L</w:t>
      </w:r>
      <w:r w:rsidRPr="00CF51E8">
        <w:rPr>
          <w:lang w:val="nb-NO"/>
        </w:rPr>
        <w:t>abverneombud</w:t>
      </w:r>
      <w:proofErr w:type="spellEnd"/>
      <w:r>
        <w:rPr>
          <w:lang w:val="nb-NO"/>
        </w:rPr>
        <w:t xml:space="preserve"> har</w:t>
      </w:r>
      <w:r w:rsidRPr="00CF51E8">
        <w:rPr>
          <w:lang w:val="nb-NO"/>
        </w:rPr>
        <w:t xml:space="preserve"> etterspurt vernerunder på labene. </w:t>
      </w:r>
      <w:r>
        <w:rPr>
          <w:lang w:val="nb-NO"/>
        </w:rPr>
        <w:t>Kontorsjef sier dette skal</w:t>
      </w:r>
      <w:r w:rsidRPr="00CF51E8">
        <w:rPr>
          <w:lang w:val="nb-NO"/>
        </w:rPr>
        <w:t xml:space="preserve"> s</w:t>
      </w:r>
      <w:r>
        <w:rPr>
          <w:lang w:val="nb-NO"/>
        </w:rPr>
        <w:t>e</w:t>
      </w:r>
      <w:r w:rsidRPr="00CF51E8">
        <w:rPr>
          <w:lang w:val="nb-NO"/>
        </w:rPr>
        <w:t>es på etter påske.</w:t>
      </w:r>
    </w:p>
    <w:p w:rsidR="002A4A57" w:rsidRDefault="002A4A57" w:rsidP="00814ED2">
      <w:pPr>
        <w:ind w:left="360"/>
        <w:rPr>
          <w:lang w:val="nb-NO"/>
        </w:rPr>
      </w:pPr>
      <w:r>
        <w:rPr>
          <w:lang w:val="nb-NO"/>
        </w:rPr>
        <w:t>LAMU får endelig rapport fra vernerundene på neste møte.</w:t>
      </w:r>
    </w:p>
    <w:p w:rsidR="00A15E41" w:rsidRPr="00814ED2" w:rsidRDefault="00A15E41" w:rsidP="00A15E41">
      <w:pPr>
        <w:ind w:left="360"/>
        <w:rPr>
          <w:b/>
          <w:lang w:val="nb-NO"/>
        </w:rPr>
      </w:pPr>
      <w:r w:rsidRPr="00814ED2">
        <w:rPr>
          <w:b/>
          <w:lang w:val="nb-NO"/>
        </w:rPr>
        <w:t>Vedtak: Det fattes ikke vedtak i orienteringssaker.</w:t>
      </w:r>
    </w:p>
    <w:p w:rsidR="00A15E41" w:rsidRDefault="00A15E41" w:rsidP="00814ED2">
      <w:pPr>
        <w:ind w:left="360"/>
        <w:rPr>
          <w:lang w:val="nb-NO"/>
        </w:rPr>
      </w:pPr>
    </w:p>
    <w:p w:rsidR="00A15E41" w:rsidRDefault="00A15E41" w:rsidP="00814ED2">
      <w:pPr>
        <w:ind w:left="360"/>
        <w:rPr>
          <w:b/>
          <w:lang w:val="nb-NO"/>
        </w:rPr>
      </w:pPr>
      <w:r w:rsidRPr="00A15E41">
        <w:rPr>
          <w:b/>
          <w:lang w:val="nb-NO"/>
        </w:rPr>
        <w:t>Eventuelt</w:t>
      </w:r>
    </w:p>
    <w:p w:rsidR="00A15E41" w:rsidRPr="00A15E41" w:rsidRDefault="00A15E41" w:rsidP="00A15E41">
      <w:pPr>
        <w:pStyle w:val="ListParagraph"/>
        <w:numPr>
          <w:ilvl w:val="0"/>
          <w:numId w:val="2"/>
        </w:numPr>
        <w:rPr>
          <w:lang w:val="nb-NO"/>
        </w:rPr>
      </w:pPr>
      <w:r w:rsidRPr="00A15E41">
        <w:rPr>
          <w:lang w:val="nb-NO"/>
        </w:rPr>
        <w:t>BHT bestillinger 2018.</w:t>
      </w:r>
    </w:p>
    <w:p w:rsidR="00A15E41" w:rsidRPr="00A15E41" w:rsidRDefault="00A15E41" w:rsidP="00A15E41">
      <w:pPr>
        <w:pStyle w:val="ListParagraph"/>
        <w:rPr>
          <w:lang w:val="nb-NO"/>
        </w:rPr>
      </w:pPr>
      <w:r w:rsidRPr="00A15E41">
        <w:rPr>
          <w:lang w:val="nb-NO"/>
        </w:rPr>
        <w:t>Det er bestilt inn flere timer med BHT i 2018 enn i 2017, dette speiler det reelle antallet det er behov for. Blant dette er det konkret stressmestringskurs for midlertidig vitenskapelig ansatte på planen.</w:t>
      </w:r>
    </w:p>
    <w:p w:rsidR="00A15E41" w:rsidRPr="00A15E41" w:rsidRDefault="00A15E41" w:rsidP="00A15E41">
      <w:pPr>
        <w:pStyle w:val="ListParagraph"/>
        <w:rPr>
          <w:lang w:val="nb-NO"/>
        </w:rPr>
      </w:pPr>
    </w:p>
    <w:p w:rsidR="00A15E41" w:rsidRPr="00A15E41" w:rsidRDefault="00A15E41" w:rsidP="00A15E41">
      <w:pPr>
        <w:pStyle w:val="ListParagraph"/>
        <w:numPr>
          <w:ilvl w:val="0"/>
          <w:numId w:val="2"/>
        </w:numPr>
        <w:rPr>
          <w:lang w:val="nb-NO"/>
        </w:rPr>
      </w:pPr>
      <w:r w:rsidRPr="00A15E41">
        <w:rPr>
          <w:lang w:val="nb-NO"/>
        </w:rPr>
        <w:t>Bestilling av hjertestarter.</w:t>
      </w:r>
    </w:p>
    <w:p w:rsidR="00A15E41" w:rsidRDefault="00A15E41" w:rsidP="00A15E41">
      <w:pPr>
        <w:pStyle w:val="ListParagraph"/>
        <w:rPr>
          <w:lang w:val="nb-NO"/>
        </w:rPr>
      </w:pPr>
      <w:r w:rsidRPr="00A15E41">
        <w:rPr>
          <w:lang w:val="nb-NO"/>
        </w:rPr>
        <w:t xml:space="preserve">Terje Knudsen har innhentet et tilbud på </w:t>
      </w:r>
      <w:r>
        <w:rPr>
          <w:lang w:val="nb-NO"/>
        </w:rPr>
        <w:t>hjertestarter til 1.etg samt serviceavtale for 5 år. Det ble diskutert i LAMU behovet for evt. Å ha en også i 10.etg. Forslag om å henge opp skilt i hver etasje som forteller hvor hjertestarteren befinner seg. Terje Knudsen hadde første dag tilbake på IFI den 18.12. og innhenting av prisoverslag for flere enn en hjertestarter med serviceavtale innhentes før neste LAMU.</w:t>
      </w:r>
    </w:p>
    <w:p w:rsidR="00A15E41" w:rsidRPr="00A15E41" w:rsidRDefault="00A15E41" w:rsidP="00A15E41">
      <w:pPr>
        <w:pStyle w:val="ListParagraph"/>
        <w:rPr>
          <w:lang w:val="nb-NO"/>
        </w:rPr>
      </w:pPr>
    </w:p>
    <w:p w:rsidR="00A15E41" w:rsidRPr="00A15E41" w:rsidRDefault="00A15E41" w:rsidP="00A15E41">
      <w:pPr>
        <w:pStyle w:val="ListParagraph"/>
        <w:numPr>
          <w:ilvl w:val="0"/>
          <w:numId w:val="2"/>
        </w:numPr>
        <w:rPr>
          <w:lang w:val="nb-NO"/>
        </w:rPr>
      </w:pPr>
      <w:r w:rsidRPr="00A15E41">
        <w:rPr>
          <w:lang w:val="nb-NO"/>
        </w:rPr>
        <w:t>EA hadde ikke anledning til å møte vedr. serviceplaner for heisene. Dette tas opp igjen på neste LAMU-møte.</w:t>
      </w:r>
    </w:p>
    <w:p w:rsidR="00814ED2" w:rsidRDefault="00814ED2" w:rsidP="00A15E41">
      <w:pPr>
        <w:pStyle w:val="ListParagraph"/>
        <w:rPr>
          <w:lang w:val="nb-NO"/>
        </w:rPr>
      </w:pPr>
    </w:p>
    <w:p w:rsidR="00A15E41" w:rsidRDefault="00A15E41" w:rsidP="00A15E41">
      <w:pPr>
        <w:pStyle w:val="ListParagraph"/>
        <w:numPr>
          <w:ilvl w:val="0"/>
          <w:numId w:val="2"/>
        </w:numPr>
        <w:rPr>
          <w:lang w:val="nb-NO"/>
        </w:rPr>
      </w:pPr>
      <w:r>
        <w:rPr>
          <w:lang w:val="nb-NO"/>
        </w:rPr>
        <w:t>HMS-koordinator Mari Helén Varøy skal i permisjon ett år for å jobbe 100% for NTL. Katja Elisabeth Andersson fra studieadministrasjonen tar i denne perioden over som HMS-koordinator.</w:t>
      </w:r>
    </w:p>
    <w:p w:rsidR="004624E7" w:rsidRPr="004624E7" w:rsidRDefault="004624E7" w:rsidP="004624E7">
      <w:pPr>
        <w:pStyle w:val="ListParagraph"/>
        <w:rPr>
          <w:lang w:val="nb-NO"/>
        </w:rPr>
      </w:pPr>
    </w:p>
    <w:p w:rsidR="004624E7" w:rsidRDefault="004624E7" w:rsidP="004624E7">
      <w:pPr>
        <w:rPr>
          <w:lang w:val="nb-NO"/>
        </w:rPr>
      </w:pPr>
    </w:p>
    <w:p w:rsidR="004624E7" w:rsidRDefault="004624E7" w:rsidP="004624E7">
      <w:pPr>
        <w:rPr>
          <w:lang w:val="nb-NO"/>
        </w:rPr>
      </w:pPr>
      <w:r>
        <w:rPr>
          <w:lang w:val="nb-NO"/>
        </w:rPr>
        <w:t>18.12. 17</w:t>
      </w:r>
    </w:p>
    <w:p w:rsidR="004624E7" w:rsidRDefault="004624E7" w:rsidP="004624E7">
      <w:pPr>
        <w:rPr>
          <w:lang w:val="nb-NO"/>
        </w:rPr>
      </w:pPr>
      <w:r>
        <w:rPr>
          <w:lang w:val="nb-NO"/>
        </w:rPr>
        <w:t>Katja Elisabeth Andersson</w:t>
      </w:r>
    </w:p>
    <w:p w:rsidR="004624E7" w:rsidRPr="004624E7" w:rsidRDefault="004624E7" w:rsidP="004624E7">
      <w:pPr>
        <w:rPr>
          <w:lang w:val="nb-NO"/>
        </w:rPr>
      </w:pPr>
      <w:r>
        <w:rPr>
          <w:lang w:val="nb-NO"/>
        </w:rPr>
        <w:t>Påtroppende HMS-koordinator</w:t>
      </w:r>
    </w:p>
    <w:p w:rsidR="001428D6" w:rsidRDefault="001428D6" w:rsidP="00054DB6">
      <w:pPr>
        <w:ind w:left="360"/>
        <w:rPr>
          <w:lang w:val="nb-NO"/>
        </w:rPr>
      </w:pPr>
    </w:p>
    <w:p w:rsidR="00054DB6" w:rsidRPr="00482592" w:rsidRDefault="00054DB6" w:rsidP="00482592">
      <w:pPr>
        <w:pStyle w:val="ListParagraph"/>
        <w:rPr>
          <w:lang w:val="nb-NO"/>
        </w:rPr>
      </w:pPr>
    </w:p>
    <w:sectPr w:rsidR="00054DB6" w:rsidRPr="004825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D5BBA"/>
    <w:multiLevelType w:val="hybridMultilevel"/>
    <w:tmpl w:val="4344E668"/>
    <w:lvl w:ilvl="0" w:tplc="CF580DBE">
      <w:numFmt w:val="bullet"/>
      <w:lvlText w:val="-"/>
      <w:lvlJc w:val="left"/>
      <w:pPr>
        <w:ind w:left="720" w:hanging="360"/>
      </w:pPr>
      <w:rPr>
        <w:rFonts w:ascii="Calibri" w:eastAsiaTheme="minorHAnsi" w:hAnsi="Calibri"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30197515"/>
    <w:multiLevelType w:val="hybridMultilevel"/>
    <w:tmpl w:val="82406612"/>
    <w:lvl w:ilvl="0" w:tplc="04140003">
      <w:start w:val="1"/>
      <w:numFmt w:val="bullet"/>
      <w:lvlText w:val="o"/>
      <w:lvlJc w:val="left"/>
      <w:pPr>
        <w:ind w:left="720" w:hanging="360"/>
      </w:pPr>
      <w:rPr>
        <w:rFonts w:ascii="Courier New" w:hAnsi="Courier New" w:cs="Courier New"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EC7"/>
    <w:rsid w:val="00054DB6"/>
    <w:rsid w:val="001428D6"/>
    <w:rsid w:val="002A4A57"/>
    <w:rsid w:val="004624E7"/>
    <w:rsid w:val="00482592"/>
    <w:rsid w:val="00626CE6"/>
    <w:rsid w:val="00814ED2"/>
    <w:rsid w:val="00A15E41"/>
    <w:rsid w:val="00AC17EF"/>
    <w:rsid w:val="00C07EC7"/>
    <w:rsid w:val="00C23FB2"/>
    <w:rsid w:val="00C67E04"/>
    <w:rsid w:val="00CF5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D632"/>
  <w15:chartTrackingRefBased/>
  <w15:docId w15:val="{7693E568-53E9-45D7-8592-11A1BBB99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E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C3788325.dotm</Template>
  <TotalTime>72</TotalTime>
  <Pages>4</Pages>
  <Words>803</Words>
  <Characters>4258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Universitetet i Oslo</Company>
  <LinksUpToDate>false</LinksUpToDate>
  <CharactersWithSpaces>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Katja Elisabeth Andersson</dc:creator>
  <cp:keywords/>
  <dc:description/>
  <cp:lastModifiedBy>Katja Elisabeth Andersson</cp:lastModifiedBy>
  <cp:revision>8</cp:revision>
  <dcterms:created xsi:type="dcterms:W3CDTF">2017-12-18T12:37:00Z</dcterms:created>
  <dcterms:modified xsi:type="dcterms:W3CDTF">2017-12-19T13:00:00Z</dcterms:modified>
</cp:coreProperties>
</file>