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12EC" w:rsidRDefault="00CF3079" w:rsidP="00F456BC">
      <w:pPr>
        <w:pStyle w:val="Hveminnkalles"/>
        <w:outlineLvl w:val="0"/>
        <w:rPr>
          <w:rFonts w:ascii="Times New Roman" w:hAnsi="Times New Roman"/>
        </w:rPr>
      </w:pPr>
      <w:bookmarkStart w:id="0" w:name="OLE_LINK3"/>
      <w:bookmarkStart w:id="1" w:name="OLE_LINK4"/>
      <w:r>
        <w:rPr>
          <w:rFonts w:ascii="Times New Roman" w:hAnsi="Times New Roman"/>
        </w:rPr>
        <w:t xml:space="preserve">Referat fra møte </w:t>
      </w:r>
      <w:r w:rsidR="00FA15B1">
        <w:rPr>
          <w:rFonts w:ascii="Times New Roman" w:hAnsi="Times New Roman"/>
        </w:rPr>
        <w:t>0</w:t>
      </w:r>
      <w:r w:rsidR="00C53DDE">
        <w:rPr>
          <w:rFonts w:ascii="Times New Roman" w:hAnsi="Times New Roman"/>
        </w:rPr>
        <w:t>3</w:t>
      </w:r>
      <w:r w:rsidR="00FA15B1">
        <w:rPr>
          <w:rFonts w:ascii="Times New Roman" w:hAnsi="Times New Roman"/>
        </w:rPr>
        <w:t>/0</w:t>
      </w:r>
      <w:r w:rsidR="00E37A83">
        <w:rPr>
          <w:rFonts w:ascii="Times New Roman" w:hAnsi="Times New Roman"/>
        </w:rPr>
        <w:t>9</w:t>
      </w:r>
      <w:r w:rsidR="006F4A26">
        <w:rPr>
          <w:rFonts w:ascii="Times New Roman" w:hAnsi="Times New Roman"/>
        </w:rPr>
        <w:t xml:space="preserve"> </w:t>
      </w:r>
      <w:r w:rsidR="00E512EC">
        <w:rPr>
          <w:rFonts w:ascii="Times New Roman" w:hAnsi="Times New Roman"/>
        </w:rPr>
        <w:t>i undervisningsutvalget</w:t>
      </w:r>
    </w:p>
    <w:p w:rsidR="00E512EC" w:rsidRDefault="00F25F8A">
      <w:pPr>
        <w:pStyle w:val="NrogHvor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>28. mai</w:t>
      </w:r>
      <w:r w:rsidR="00E37A83">
        <w:rPr>
          <w:rFonts w:ascii="Times New Roman" w:hAnsi="Times New Roman"/>
          <w:b w:val="0"/>
          <w:sz w:val="24"/>
        </w:rPr>
        <w:t xml:space="preserve"> 2009</w:t>
      </w:r>
    </w:p>
    <w:p w:rsidR="00E512EC" w:rsidRPr="00621B4B" w:rsidRDefault="00E512EC">
      <w:pPr>
        <w:rPr>
          <w:rFonts w:ascii="Times New Roman" w:hAnsi="Times New Roman"/>
        </w:rPr>
      </w:pPr>
      <w:r w:rsidRPr="001C01CA">
        <w:rPr>
          <w:rFonts w:ascii="Times New Roman" w:hAnsi="Times New Roman"/>
        </w:rPr>
        <w:t>Til</w:t>
      </w:r>
      <w:r w:rsidR="00A635F2" w:rsidRPr="001C01CA">
        <w:rPr>
          <w:rFonts w:ascii="Times New Roman" w:hAnsi="Times New Roman"/>
        </w:rPr>
        <w:t>stede</w:t>
      </w:r>
      <w:r w:rsidR="003C2526">
        <w:rPr>
          <w:rFonts w:ascii="Times New Roman" w:hAnsi="Times New Roman"/>
        </w:rPr>
        <w:t>: Dag Langmyhr</w:t>
      </w:r>
      <w:r w:rsidR="00947007" w:rsidRPr="00F456BC">
        <w:rPr>
          <w:rFonts w:ascii="Times New Roman" w:hAnsi="Times New Roman"/>
        </w:rPr>
        <w:t>,</w:t>
      </w:r>
      <w:r w:rsidR="00F25F8A">
        <w:rPr>
          <w:rFonts w:ascii="Times New Roman" w:hAnsi="Times New Roman"/>
        </w:rPr>
        <w:t xml:space="preserve"> Snorre Aunet, Tone Brattetei</w:t>
      </w:r>
      <w:r w:rsidR="00C53DDE">
        <w:rPr>
          <w:rFonts w:ascii="Times New Roman" w:hAnsi="Times New Roman"/>
        </w:rPr>
        <w:t>g, Kjell Åge Bringsrud, Josef N</w:t>
      </w:r>
      <w:r w:rsidR="00F25F8A">
        <w:rPr>
          <w:rFonts w:ascii="Times New Roman" w:hAnsi="Times New Roman"/>
        </w:rPr>
        <w:t>oll, Ole Christian Lingjærde, Arne Maus,</w:t>
      </w:r>
      <w:r w:rsidR="00E37A83">
        <w:rPr>
          <w:rFonts w:ascii="Times New Roman" w:hAnsi="Times New Roman"/>
        </w:rPr>
        <w:t xml:space="preserve"> </w:t>
      </w:r>
      <w:r w:rsidR="00F25F8A">
        <w:rPr>
          <w:rFonts w:asciiTheme="majorHAnsi" w:hAnsiTheme="majorHAnsi"/>
        </w:rPr>
        <w:t>Mads Jahren</w:t>
      </w:r>
      <w:r w:rsidR="00E37A83">
        <w:rPr>
          <w:rFonts w:ascii="Times New Roman" w:hAnsi="Times New Roman"/>
        </w:rPr>
        <w:t>, Espen Kristiansen</w:t>
      </w:r>
      <w:r w:rsidR="00947007">
        <w:rPr>
          <w:rFonts w:ascii="Times New Roman" w:hAnsi="Times New Roman"/>
        </w:rPr>
        <w:t>.</w:t>
      </w:r>
    </w:p>
    <w:p w:rsidR="00E512EC" w:rsidRDefault="00947007">
      <w:pPr>
        <w:rPr>
          <w:rFonts w:ascii="Times New Roman" w:hAnsi="Times New Roman"/>
        </w:rPr>
      </w:pPr>
      <w:r>
        <w:rPr>
          <w:rFonts w:ascii="Times New Roman" w:hAnsi="Times New Roman"/>
        </w:rPr>
        <w:t>Forfall:</w:t>
      </w:r>
      <w:r w:rsidR="002A3253">
        <w:rPr>
          <w:rFonts w:ascii="Times New Roman" w:hAnsi="Times New Roman"/>
        </w:rPr>
        <w:t xml:space="preserve"> </w:t>
      </w:r>
      <w:r w:rsidR="00F25F8A">
        <w:rPr>
          <w:rFonts w:ascii="Times New Roman" w:hAnsi="Times New Roman"/>
        </w:rPr>
        <w:t>Einar Broch Johnsen</w:t>
      </w:r>
    </w:p>
    <w:p w:rsidR="00E512EC" w:rsidRDefault="00E512EC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Fra administrasjonen møtte: </w:t>
      </w:r>
      <w:r w:rsidR="00E37A83">
        <w:rPr>
          <w:rFonts w:ascii="Times New Roman" w:hAnsi="Times New Roman"/>
        </w:rPr>
        <w:t>Kirsti Ales Dalseth</w:t>
      </w:r>
    </w:p>
    <w:p w:rsidR="00116A9E" w:rsidRDefault="00116A9E" w:rsidP="00ED4509">
      <w:pPr>
        <w:pStyle w:val="Saksoverskrift"/>
        <w:rPr>
          <w:b/>
        </w:rPr>
      </w:pPr>
    </w:p>
    <w:p w:rsidR="00ED4509" w:rsidRDefault="00ED4509" w:rsidP="00ED4509">
      <w:pPr>
        <w:pStyle w:val="Saksoverskrift"/>
      </w:pPr>
      <w:r w:rsidRPr="00D86974">
        <w:rPr>
          <w:b/>
        </w:rPr>
        <w:t>Sak 1.</w:t>
      </w:r>
      <w:r>
        <w:t xml:space="preserve"> Referatsaker/orienteringssaker</w:t>
      </w:r>
    </w:p>
    <w:p w:rsidR="00FA3474" w:rsidRDefault="00B813FA" w:rsidP="00B813FA">
      <w:pPr>
        <w:pStyle w:val="sakuvedl"/>
        <w:numPr>
          <w:ilvl w:val="0"/>
          <w:numId w:val="6"/>
        </w:numPr>
        <w:spacing w:before="40" w:after="40"/>
      </w:pPr>
      <w:r>
        <w:t xml:space="preserve">Referat fra </w:t>
      </w:r>
      <w:r w:rsidR="00F25F8A">
        <w:t>30</w:t>
      </w:r>
      <w:r w:rsidR="00E37A83">
        <w:t xml:space="preserve">. </w:t>
      </w:r>
      <w:r w:rsidR="00F25F8A">
        <w:t>april</w:t>
      </w:r>
      <w:r w:rsidR="00E37A83">
        <w:t xml:space="preserve"> 2009 godkjennes</w:t>
      </w:r>
      <w:r>
        <w:t>.</w:t>
      </w:r>
    </w:p>
    <w:p w:rsidR="002A3253" w:rsidRDefault="002A3253" w:rsidP="002C4943">
      <w:pPr>
        <w:pStyle w:val="sakuvedl"/>
        <w:spacing w:before="40" w:after="40"/>
        <w:ind w:left="1555"/>
      </w:pPr>
    </w:p>
    <w:p w:rsidR="00E37A83" w:rsidRPr="006008E0" w:rsidRDefault="00C13EDB" w:rsidP="002A3253">
      <w:pPr>
        <w:pStyle w:val="sakuvedl"/>
        <w:spacing w:before="40" w:after="40"/>
        <w:ind w:left="1195"/>
      </w:pPr>
      <w:r>
        <w:br/>
      </w:r>
    </w:p>
    <w:p w:rsidR="00E37A83" w:rsidRPr="00D86974" w:rsidRDefault="00E37A83" w:rsidP="00E37A83">
      <w:pPr>
        <w:pStyle w:val="Saksoverskrift"/>
      </w:pPr>
      <w:bookmarkStart w:id="2" w:name="OLE_LINK1"/>
      <w:bookmarkStart w:id="3" w:name="OLE_LINK2"/>
      <w:r w:rsidRPr="00D86974">
        <w:rPr>
          <w:b/>
        </w:rPr>
        <w:t>Sak 2.</w:t>
      </w:r>
      <w:r w:rsidRPr="00D86974">
        <w:t xml:space="preserve"> Orientering </w:t>
      </w:r>
      <w:r w:rsidR="009E6964">
        <w:t>om frafallsstatistikkenv/Arne Maus</w:t>
      </w:r>
    </w:p>
    <w:p w:rsidR="00E37A83" w:rsidRDefault="009E6964" w:rsidP="00E37A83">
      <w:pPr>
        <w:pStyle w:val="sakuvedl"/>
      </w:pPr>
      <w:r>
        <w:t>Arne</w:t>
      </w:r>
      <w:r w:rsidR="002C4943">
        <w:t xml:space="preserve"> Maus</w:t>
      </w:r>
      <w:r>
        <w:t xml:space="preserve"> </w:t>
      </w:r>
      <w:r w:rsidR="002C4943">
        <w:t xml:space="preserve">orienterte om flere </w:t>
      </w:r>
      <w:r>
        <w:t>feilkilder som påvirker frafallstatistikken</w:t>
      </w:r>
      <w:r w:rsidR="002C4943">
        <w:t>.</w:t>
      </w:r>
      <w:r w:rsidR="00C13EDB">
        <w:br/>
      </w:r>
    </w:p>
    <w:p w:rsidR="00E37A83" w:rsidRPr="00D86974" w:rsidRDefault="00E37A83" w:rsidP="00E37A83">
      <w:pPr>
        <w:pStyle w:val="Saksoverskrift"/>
      </w:pPr>
      <w:r w:rsidRPr="00D86974">
        <w:rPr>
          <w:b/>
        </w:rPr>
        <w:t>Sak 3.</w:t>
      </w:r>
      <w:r w:rsidRPr="00D86974">
        <w:t xml:space="preserve"> </w:t>
      </w:r>
      <w:bookmarkEnd w:id="2"/>
      <w:bookmarkEnd w:id="3"/>
      <w:r w:rsidR="009E6964">
        <w:t>Godkjenning av nytt bacheloremne i informatikk: Informasjonssikkerhet</w:t>
      </w:r>
    </w:p>
    <w:p w:rsidR="00E37A83" w:rsidRDefault="00116A9E" w:rsidP="002F0F85">
      <w:pPr>
        <w:pStyle w:val="sakuvedl"/>
      </w:pPr>
      <w:r>
        <w:t>Utvalget vil gjerne at Aundun Jøsang presenterer emnet nærmere.</w:t>
      </w:r>
      <w:r w:rsidR="002F0F85">
        <w:br/>
      </w:r>
    </w:p>
    <w:p w:rsidR="00E37A83" w:rsidRPr="009E6964" w:rsidRDefault="009E6964" w:rsidP="00E37A83">
      <w:pPr>
        <w:pStyle w:val="Saksoverskrift"/>
      </w:pPr>
      <w:r>
        <w:rPr>
          <w:b/>
        </w:rPr>
        <w:t>Sak 8</w:t>
      </w:r>
      <w:r w:rsidR="00E37A83" w:rsidRPr="009E6964">
        <w:rPr>
          <w:b/>
        </w:rPr>
        <w:t xml:space="preserve">. </w:t>
      </w:r>
      <w:r w:rsidRPr="009E6964">
        <w:rPr>
          <w:b/>
        </w:rPr>
        <w:t>02/09</w:t>
      </w:r>
      <w:r>
        <w:t xml:space="preserve"> 40-gruppe humanistisk informatikk.</w:t>
      </w:r>
    </w:p>
    <w:p w:rsidR="009E6964" w:rsidRDefault="009E6964" w:rsidP="00E37A83">
      <w:pPr>
        <w:pStyle w:val="sakuvedl"/>
      </w:pPr>
      <w:r>
        <w:t xml:space="preserve">De fagansvarlige på emnene INF1050, INF2810 og INF2820 har blitt forespurt slik det ble vedtatt på møte 02/09. </w:t>
      </w:r>
      <w:r w:rsidR="002C4943">
        <w:t>D</w:t>
      </w:r>
      <w:r>
        <w:t>et er ikke kommet innvendinger mot å fjerne 2 mx som forkunnskapskrav.</w:t>
      </w:r>
    </w:p>
    <w:p w:rsidR="009E6964" w:rsidRDefault="002C4943" w:rsidP="00E37A83">
      <w:pPr>
        <w:pStyle w:val="sakuvedl"/>
      </w:pPr>
      <w:r>
        <w:t>Utvalget vedtok å fremme f</w:t>
      </w:r>
      <w:r w:rsidR="009E6964">
        <w:t xml:space="preserve">orslag til mn om å åpne INF1050, INF2810, INF2820 for studenter uten </w:t>
      </w:r>
      <w:r>
        <w:t xml:space="preserve">2mx eller tilsvarende. </w:t>
      </w:r>
    </w:p>
    <w:p w:rsidR="00E37A83" w:rsidRPr="00DE31A8" w:rsidRDefault="009E6964" w:rsidP="00E37A83">
      <w:pPr>
        <w:pStyle w:val="sakuvedl"/>
      </w:pPr>
      <w:r>
        <w:t xml:space="preserve"> </w:t>
      </w:r>
      <w:r w:rsidR="002F0F85">
        <w:t xml:space="preserve"> </w:t>
      </w:r>
    </w:p>
    <w:p w:rsidR="002A3253" w:rsidRDefault="00E37A83" w:rsidP="002C4943">
      <w:pPr>
        <w:pStyle w:val="Saksoverskrift"/>
      </w:pPr>
      <w:r w:rsidRPr="00D86974">
        <w:rPr>
          <w:b/>
        </w:rPr>
        <w:t>Sak 5.</w:t>
      </w:r>
      <w:r w:rsidRPr="00D86974">
        <w:t xml:space="preserve"> </w:t>
      </w:r>
      <w:r w:rsidR="002C4943">
        <w:t>Sommerfullmakt til leder</w:t>
      </w:r>
    </w:p>
    <w:p w:rsidR="002C4943" w:rsidRPr="007222F6" w:rsidRDefault="002C4943" w:rsidP="002C4943">
      <w:pPr>
        <w:pStyle w:val="sakuvedl"/>
      </w:pPr>
      <w:r>
        <w:t>Leder innvilges fullmakt til å fatte vedtak i saker som ikke kan vente til første møte etter sommeren.</w:t>
      </w:r>
    </w:p>
    <w:p w:rsidR="002C4943" w:rsidRPr="002C4943" w:rsidRDefault="002C4943" w:rsidP="002C4943">
      <w:pPr>
        <w:pStyle w:val="sakuvedl"/>
      </w:pPr>
    </w:p>
    <w:p w:rsidR="00191F4F" w:rsidRDefault="00191F4F" w:rsidP="00191F4F">
      <w:pPr>
        <w:pStyle w:val="sakuvedl"/>
        <w:spacing w:before="40" w:after="40"/>
        <w:ind w:left="0"/>
      </w:pPr>
    </w:p>
    <w:p w:rsidR="00E512EC" w:rsidRDefault="002A3253" w:rsidP="00F456BC">
      <w:pPr>
        <w:pStyle w:val="Saksoverskrift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>Neste møte</w:t>
      </w:r>
      <w:r w:rsidR="00E512EC">
        <w:rPr>
          <w:rFonts w:ascii="Times New Roman" w:hAnsi="Times New Roman"/>
        </w:rPr>
        <w:t>:</w:t>
      </w:r>
      <w:r w:rsidR="00991190">
        <w:rPr>
          <w:rFonts w:ascii="Times New Roman" w:hAnsi="Times New Roman"/>
        </w:rPr>
        <w:t xml:space="preserve"> </w:t>
      </w:r>
      <w:r w:rsidR="002C4943">
        <w:rPr>
          <w:rFonts w:ascii="Times New Roman" w:hAnsi="Times New Roman"/>
        </w:rPr>
        <w:t>Torsdag 4. september</w:t>
      </w:r>
      <w:r w:rsidR="00E37A83">
        <w:rPr>
          <w:rFonts w:ascii="Times New Roman" w:hAnsi="Times New Roman"/>
        </w:rPr>
        <w:t xml:space="preserve"> kl. 14:15. </w:t>
      </w:r>
    </w:p>
    <w:p w:rsidR="002C4943" w:rsidRPr="002C4943" w:rsidRDefault="002C4943" w:rsidP="002C4943">
      <w:pPr>
        <w:pStyle w:val="sakuvedl"/>
      </w:pPr>
    </w:p>
    <w:p w:rsidR="00E512EC" w:rsidRDefault="00E512EC">
      <w:pPr>
        <w:pStyle w:val="Stedogdato"/>
        <w:spacing w:before="80"/>
        <w:rPr>
          <w:rFonts w:ascii="Times New Roman" w:hAnsi="Times New Roman"/>
        </w:rPr>
      </w:pPr>
    </w:p>
    <w:p w:rsidR="00E512EC" w:rsidRDefault="00E512EC" w:rsidP="00F456BC">
      <w:pPr>
        <w:outlineLvl w:val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Institutt for informatikk, </w:t>
      </w:r>
      <w:r>
        <w:rPr>
          <w:rFonts w:ascii="Times New Roman" w:hAnsi="Times New Roman"/>
          <w:sz w:val="20"/>
        </w:rPr>
        <w:noBreakHyphen/>
      </w:r>
    </w:p>
    <w:p w:rsidR="00E512EC" w:rsidRDefault="000D2E97">
      <w:pPr>
        <w:pStyle w:val="1sign"/>
        <w:rPr>
          <w:rFonts w:ascii="Times New Roman" w:hAnsi="Times New Roman"/>
          <w:i w:val="0"/>
        </w:rPr>
      </w:pPr>
      <w:r>
        <w:rPr>
          <w:rFonts w:ascii="Times New Roman" w:hAnsi="Times New Roman"/>
          <w:i w:val="0"/>
        </w:rPr>
        <w:t>Dag Langmyhr</w:t>
      </w:r>
    </w:p>
    <w:p w:rsidR="00E512EC" w:rsidRDefault="002C4943">
      <w:pPr>
        <w:pStyle w:val="2sign"/>
        <w:rPr>
          <w:rFonts w:ascii="Times New Roman" w:hAnsi="Times New Roman"/>
          <w:i w:val="0"/>
          <w:lang w:val="de-DE"/>
        </w:rPr>
      </w:pPr>
      <w:r>
        <w:rPr>
          <w:rFonts w:ascii="Times New Roman" w:hAnsi="Times New Roman"/>
          <w:i w:val="0"/>
          <w:lang w:val="de-DE"/>
        </w:rPr>
        <w:t>Kirsti Dalseth</w:t>
      </w:r>
    </w:p>
    <w:bookmarkEnd w:id="0"/>
    <w:bookmarkEnd w:id="1"/>
    <w:p w:rsidR="00E512EC" w:rsidRDefault="00E512EC">
      <w:pPr>
        <w:pStyle w:val="Kopitil"/>
        <w:framePr w:wrap="auto"/>
        <w:rPr>
          <w:rFonts w:ascii="Times New Roman" w:hAnsi="Times New Roman"/>
          <w:lang w:val="de-DE"/>
        </w:rPr>
      </w:pPr>
    </w:p>
    <w:sectPr w:rsidR="00E512EC" w:rsidSect="00547AD6">
      <w:headerReference w:type="default" r:id="rId7"/>
      <w:footerReference w:type="default" r:id="rId8"/>
      <w:pgSz w:w="11880" w:h="16820"/>
      <w:pgMar w:top="1701" w:right="1417" w:bottom="1701" w:left="1417" w:header="737" w:footer="73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E6964" w:rsidRDefault="009E6964">
      <w:r>
        <w:separator/>
      </w:r>
    </w:p>
  </w:endnote>
  <w:endnote w:type="continuationSeparator" w:id="0">
    <w:p w:rsidR="009E6964" w:rsidRDefault="009E696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Palatino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altName w:val="Arial"/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964" w:rsidRDefault="009E6964">
    <w:pPr>
      <w:pStyle w:val="Footer"/>
    </w:pPr>
    <w:r>
      <w:tab/>
      <w:t xml:space="preserve">— </w:t>
    </w:r>
    <w:r>
      <w:pgNum/>
    </w:r>
    <w:r>
      <w:t xml:space="preserve"> —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E6964" w:rsidRDefault="009E6964">
      <w:r>
        <w:separator/>
      </w:r>
    </w:p>
  </w:footnote>
  <w:footnote w:type="continuationSeparator" w:id="0">
    <w:p w:rsidR="009E6964" w:rsidRDefault="009E696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964" w:rsidRDefault="009E6964">
    <w:pPr>
      <w:pStyle w:val="Header"/>
    </w:pPr>
    <w:r>
      <w:t>Institutt for informatikk</w:t>
    </w:r>
    <w:r>
      <w:tab/>
      <w:t xml:space="preserve">side </w:t>
    </w:r>
    <w:r>
      <w:pgNum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A81DF7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7270562"/>
    <w:multiLevelType w:val="hybridMultilevel"/>
    <w:tmpl w:val="647ECB72"/>
    <w:lvl w:ilvl="0" w:tplc="0414000F">
      <w:start w:val="1"/>
      <w:numFmt w:val="decimal"/>
      <w:lvlText w:val="%1."/>
      <w:lvlJc w:val="left"/>
      <w:pPr>
        <w:tabs>
          <w:tab w:val="num" w:pos="1560"/>
        </w:tabs>
        <w:ind w:left="156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2280"/>
        </w:tabs>
        <w:ind w:left="228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3000"/>
        </w:tabs>
        <w:ind w:left="300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720"/>
        </w:tabs>
        <w:ind w:left="372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4440"/>
        </w:tabs>
        <w:ind w:left="444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5160"/>
        </w:tabs>
        <w:ind w:left="516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880"/>
        </w:tabs>
        <w:ind w:left="588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600"/>
        </w:tabs>
        <w:ind w:left="660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7320"/>
        </w:tabs>
        <w:ind w:left="7320" w:hanging="180"/>
      </w:pPr>
    </w:lvl>
  </w:abstractNum>
  <w:abstractNum w:abstractNumId="2">
    <w:nsid w:val="081D7BCE"/>
    <w:multiLevelType w:val="hybridMultilevel"/>
    <w:tmpl w:val="BADC3BE0"/>
    <w:lvl w:ilvl="0" w:tplc="0414000F">
      <w:start w:val="1"/>
      <w:numFmt w:val="decimal"/>
      <w:lvlText w:val="%1."/>
      <w:lvlJc w:val="left"/>
      <w:pPr>
        <w:tabs>
          <w:tab w:val="num" w:pos="1560"/>
        </w:tabs>
        <w:ind w:left="156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2280"/>
        </w:tabs>
        <w:ind w:left="228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3000"/>
        </w:tabs>
        <w:ind w:left="300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720"/>
        </w:tabs>
        <w:ind w:left="372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4440"/>
        </w:tabs>
        <w:ind w:left="444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5160"/>
        </w:tabs>
        <w:ind w:left="516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880"/>
        </w:tabs>
        <w:ind w:left="588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600"/>
        </w:tabs>
        <w:ind w:left="660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7320"/>
        </w:tabs>
        <w:ind w:left="7320" w:hanging="180"/>
      </w:pPr>
    </w:lvl>
  </w:abstractNum>
  <w:abstractNum w:abstractNumId="3">
    <w:nsid w:val="17C7646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1E2230A6"/>
    <w:multiLevelType w:val="multilevel"/>
    <w:tmpl w:val="B2AC02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EA42FA1"/>
    <w:multiLevelType w:val="hybridMultilevel"/>
    <w:tmpl w:val="F5928E78"/>
    <w:lvl w:ilvl="0" w:tplc="04140001">
      <w:start w:val="1"/>
      <w:numFmt w:val="bullet"/>
      <w:lvlText w:val=""/>
      <w:lvlJc w:val="left"/>
      <w:pPr>
        <w:tabs>
          <w:tab w:val="num" w:pos="1555"/>
        </w:tabs>
        <w:ind w:left="1555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2275"/>
        </w:tabs>
        <w:ind w:left="2275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995"/>
        </w:tabs>
        <w:ind w:left="299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3715"/>
        </w:tabs>
        <w:ind w:left="371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4435"/>
        </w:tabs>
        <w:ind w:left="4435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5155"/>
        </w:tabs>
        <w:ind w:left="515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875"/>
        </w:tabs>
        <w:ind w:left="587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6595"/>
        </w:tabs>
        <w:ind w:left="6595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7315"/>
        </w:tabs>
        <w:ind w:left="7315" w:hanging="360"/>
      </w:pPr>
      <w:rPr>
        <w:rFonts w:ascii="Wingdings" w:hAnsi="Wingdings" w:hint="default"/>
      </w:rPr>
    </w:lvl>
  </w:abstractNum>
  <w:abstractNum w:abstractNumId="6">
    <w:nsid w:val="323265F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40F11386"/>
    <w:multiLevelType w:val="hybridMultilevel"/>
    <w:tmpl w:val="73F87AF6"/>
    <w:lvl w:ilvl="0" w:tplc="0414000F">
      <w:start w:val="1"/>
      <w:numFmt w:val="decimal"/>
      <w:lvlText w:val="%1."/>
      <w:lvlJc w:val="left"/>
      <w:pPr>
        <w:tabs>
          <w:tab w:val="num" w:pos="1560"/>
        </w:tabs>
        <w:ind w:left="156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2280"/>
        </w:tabs>
        <w:ind w:left="228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3000"/>
        </w:tabs>
        <w:ind w:left="300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720"/>
        </w:tabs>
        <w:ind w:left="372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4440"/>
        </w:tabs>
        <w:ind w:left="444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5160"/>
        </w:tabs>
        <w:ind w:left="516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880"/>
        </w:tabs>
        <w:ind w:left="588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600"/>
        </w:tabs>
        <w:ind w:left="660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7320"/>
        </w:tabs>
        <w:ind w:left="7320" w:hanging="180"/>
      </w:pPr>
    </w:lvl>
  </w:abstractNum>
  <w:abstractNum w:abstractNumId="8">
    <w:nsid w:val="4DF61A91"/>
    <w:multiLevelType w:val="multilevel"/>
    <w:tmpl w:val="F8D00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3CD2FE1"/>
    <w:multiLevelType w:val="hybridMultilevel"/>
    <w:tmpl w:val="2D6861A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E287721"/>
    <w:multiLevelType w:val="hybridMultilevel"/>
    <w:tmpl w:val="128003BE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64AE408F"/>
    <w:multiLevelType w:val="hybridMultilevel"/>
    <w:tmpl w:val="D7DCBB8E"/>
    <w:lvl w:ilvl="0" w:tplc="04140001">
      <w:start w:val="1"/>
      <w:numFmt w:val="bullet"/>
      <w:lvlText w:val=""/>
      <w:lvlJc w:val="left"/>
      <w:pPr>
        <w:tabs>
          <w:tab w:val="num" w:pos="1560"/>
        </w:tabs>
        <w:ind w:left="15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2280"/>
        </w:tabs>
        <w:ind w:left="22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3000"/>
        </w:tabs>
        <w:ind w:left="30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3720"/>
        </w:tabs>
        <w:ind w:left="37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4440"/>
        </w:tabs>
        <w:ind w:left="44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5160"/>
        </w:tabs>
        <w:ind w:left="51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880"/>
        </w:tabs>
        <w:ind w:left="58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6600"/>
        </w:tabs>
        <w:ind w:left="66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7320"/>
        </w:tabs>
        <w:ind w:left="7320" w:hanging="360"/>
      </w:pPr>
      <w:rPr>
        <w:rFonts w:ascii="Wingdings" w:hAnsi="Wingdings" w:hint="default"/>
      </w:rPr>
    </w:lvl>
  </w:abstractNum>
  <w:abstractNum w:abstractNumId="12">
    <w:nsid w:val="6BDD5725"/>
    <w:multiLevelType w:val="hybridMultilevel"/>
    <w:tmpl w:val="CA10830C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712A309E"/>
    <w:multiLevelType w:val="hybridMultilevel"/>
    <w:tmpl w:val="89AE62B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8"/>
  </w:num>
  <w:num w:numId="3">
    <w:abstractNumId w:val="6"/>
  </w:num>
  <w:num w:numId="4">
    <w:abstractNumId w:val="4"/>
  </w:num>
  <w:num w:numId="5">
    <w:abstractNumId w:val="0"/>
  </w:num>
  <w:num w:numId="6">
    <w:abstractNumId w:val="5"/>
  </w:num>
  <w:num w:numId="7">
    <w:abstractNumId w:val="13"/>
  </w:num>
  <w:num w:numId="8">
    <w:abstractNumId w:val="9"/>
  </w:num>
  <w:num w:numId="9">
    <w:abstractNumId w:val="12"/>
  </w:num>
  <w:num w:numId="10">
    <w:abstractNumId w:val="10"/>
  </w:num>
  <w:num w:numId="11">
    <w:abstractNumId w:val="1"/>
  </w:num>
  <w:num w:numId="12">
    <w:abstractNumId w:val="7"/>
  </w:num>
  <w:num w:numId="13">
    <w:abstractNumId w:val="2"/>
  </w:num>
  <w:num w:numId="14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attachedTemplate r:id="rId1"/>
  <w:stylePaneFormatFilter w:val="3F01"/>
  <w:defaultTabStop w:val="709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96264"/>
    <w:rsid w:val="000023E3"/>
    <w:rsid w:val="0001436B"/>
    <w:rsid w:val="000174F0"/>
    <w:rsid w:val="000176F3"/>
    <w:rsid w:val="000317D4"/>
    <w:rsid w:val="00062B11"/>
    <w:rsid w:val="000649CB"/>
    <w:rsid w:val="00072341"/>
    <w:rsid w:val="00074812"/>
    <w:rsid w:val="00080FD0"/>
    <w:rsid w:val="000D2E97"/>
    <w:rsid w:val="000F193C"/>
    <w:rsid w:val="00116A9E"/>
    <w:rsid w:val="001235C3"/>
    <w:rsid w:val="00156CCD"/>
    <w:rsid w:val="0016445C"/>
    <w:rsid w:val="00166F3D"/>
    <w:rsid w:val="00175D6B"/>
    <w:rsid w:val="00187579"/>
    <w:rsid w:val="00191F4F"/>
    <w:rsid w:val="001A1D17"/>
    <w:rsid w:val="001B41B1"/>
    <w:rsid w:val="001C01CA"/>
    <w:rsid w:val="001C1D04"/>
    <w:rsid w:val="001E35E9"/>
    <w:rsid w:val="0021163C"/>
    <w:rsid w:val="00237307"/>
    <w:rsid w:val="002A3253"/>
    <w:rsid w:val="002B2B34"/>
    <w:rsid w:val="002B362F"/>
    <w:rsid w:val="002C0DCC"/>
    <w:rsid w:val="002C4943"/>
    <w:rsid w:val="002C5BC9"/>
    <w:rsid w:val="002F0F85"/>
    <w:rsid w:val="00312EF9"/>
    <w:rsid w:val="00334092"/>
    <w:rsid w:val="00354D4B"/>
    <w:rsid w:val="003656E1"/>
    <w:rsid w:val="00385FA2"/>
    <w:rsid w:val="003950FF"/>
    <w:rsid w:val="003A0499"/>
    <w:rsid w:val="003B01ED"/>
    <w:rsid w:val="003B11B2"/>
    <w:rsid w:val="003C2526"/>
    <w:rsid w:val="003D11FB"/>
    <w:rsid w:val="003E5C74"/>
    <w:rsid w:val="003F5E9E"/>
    <w:rsid w:val="003F6C1A"/>
    <w:rsid w:val="004060EB"/>
    <w:rsid w:val="00407C43"/>
    <w:rsid w:val="00425B79"/>
    <w:rsid w:val="004270EA"/>
    <w:rsid w:val="004318C0"/>
    <w:rsid w:val="00473928"/>
    <w:rsid w:val="00496EF3"/>
    <w:rsid w:val="004C1EA8"/>
    <w:rsid w:val="004E261E"/>
    <w:rsid w:val="004F5FBB"/>
    <w:rsid w:val="00502373"/>
    <w:rsid w:val="00520748"/>
    <w:rsid w:val="00541D37"/>
    <w:rsid w:val="00547AD6"/>
    <w:rsid w:val="00556789"/>
    <w:rsid w:val="005673BE"/>
    <w:rsid w:val="00592A14"/>
    <w:rsid w:val="005A40CA"/>
    <w:rsid w:val="005B57A8"/>
    <w:rsid w:val="005D6D86"/>
    <w:rsid w:val="005E5AE6"/>
    <w:rsid w:val="005F2A96"/>
    <w:rsid w:val="00621B4B"/>
    <w:rsid w:val="00631222"/>
    <w:rsid w:val="00651C88"/>
    <w:rsid w:val="0065591F"/>
    <w:rsid w:val="00663D8E"/>
    <w:rsid w:val="006860E9"/>
    <w:rsid w:val="006A4E01"/>
    <w:rsid w:val="006A5202"/>
    <w:rsid w:val="006F4A26"/>
    <w:rsid w:val="0070339F"/>
    <w:rsid w:val="00720682"/>
    <w:rsid w:val="00720CBB"/>
    <w:rsid w:val="00723A33"/>
    <w:rsid w:val="00725DE0"/>
    <w:rsid w:val="00762F11"/>
    <w:rsid w:val="007A6CD6"/>
    <w:rsid w:val="007D700B"/>
    <w:rsid w:val="007E322D"/>
    <w:rsid w:val="007E5BE1"/>
    <w:rsid w:val="007F30AA"/>
    <w:rsid w:val="0081318F"/>
    <w:rsid w:val="00817600"/>
    <w:rsid w:val="0083713F"/>
    <w:rsid w:val="00873C2A"/>
    <w:rsid w:val="00874987"/>
    <w:rsid w:val="00877DE4"/>
    <w:rsid w:val="008868AC"/>
    <w:rsid w:val="00894722"/>
    <w:rsid w:val="008958C4"/>
    <w:rsid w:val="008A7C14"/>
    <w:rsid w:val="008D2BEB"/>
    <w:rsid w:val="008F2F62"/>
    <w:rsid w:val="00905EB8"/>
    <w:rsid w:val="00924071"/>
    <w:rsid w:val="00926886"/>
    <w:rsid w:val="00944E9E"/>
    <w:rsid w:val="00947007"/>
    <w:rsid w:val="009728EB"/>
    <w:rsid w:val="00977588"/>
    <w:rsid w:val="00991190"/>
    <w:rsid w:val="009941B5"/>
    <w:rsid w:val="00996264"/>
    <w:rsid w:val="00997E0B"/>
    <w:rsid w:val="009E2090"/>
    <w:rsid w:val="009E3EA1"/>
    <w:rsid w:val="009E6964"/>
    <w:rsid w:val="00A07CEB"/>
    <w:rsid w:val="00A224AD"/>
    <w:rsid w:val="00A471C8"/>
    <w:rsid w:val="00A50FBF"/>
    <w:rsid w:val="00A635F2"/>
    <w:rsid w:val="00A6556B"/>
    <w:rsid w:val="00A973DC"/>
    <w:rsid w:val="00AD09E9"/>
    <w:rsid w:val="00AD7C1B"/>
    <w:rsid w:val="00AF5FC0"/>
    <w:rsid w:val="00B10D78"/>
    <w:rsid w:val="00B13476"/>
    <w:rsid w:val="00B20ABD"/>
    <w:rsid w:val="00B27012"/>
    <w:rsid w:val="00B330C9"/>
    <w:rsid w:val="00B4293C"/>
    <w:rsid w:val="00B55BCD"/>
    <w:rsid w:val="00B61445"/>
    <w:rsid w:val="00B813FA"/>
    <w:rsid w:val="00BA3FBC"/>
    <w:rsid w:val="00BB01A6"/>
    <w:rsid w:val="00BE1058"/>
    <w:rsid w:val="00C13EDB"/>
    <w:rsid w:val="00C53DDE"/>
    <w:rsid w:val="00C540E5"/>
    <w:rsid w:val="00C94289"/>
    <w:rsid w:val="00CA5DAC"/>
    <w:rsid w:val="00CC1C59"/>
    <w:rsid w:val="00CC4FC7"/>
    <w:rsid w:val="00CE33C6"/>
    <w:rsid w:val="00CE4343"/>
    <w:rsid w:val="00CF3079"/>
    <w:rsid w:val="00D07A27"/>
    <w:rsid w:val="00D4763B"/>
    <w:rsid w:val="00D47E55"/>
    <w:rsid w:val="00D54882"/>
    <w:rsid w:val="00D67416"/>
    <w:rsid w:val="00D83F2B"/>
    <w:rsid w:val="00D86974"/>
    <w:rsid w:val="00D87919"/>
    <w:rsid w:val="00DA167D"/>
    <w:rsid w:val="00DB2FB0"/>
    <w:rsid w:val="00DB5C44"/>
    <w:rsid w:val="00DD2147"/>
    <w:rsid w:val="00DD320B"/>
    <w:rsid w:val="00DE0696"/>
    <w:rsid w:val="00DF5E1D"/>
    <w:rsid w:val="00E060B5"/>
    <w:rsid w:val="00E27EFC"/>
    <w:rsid w:val="00E37A83"/>
    <w:rsid w:val="00E512EC"/>
    <w:rsid w:val="00E83401"/>
    <w:rsid w:val="00EB1499"/>
    <w:rsid w:val="00ED4092"/>
    <w:rsid w:val="00ED4509"/>
    <w:rsid w:val="00ED540B"/>
    <w:rsid w:val="00EE1A10"/>
    <w:rsid w:val="00F032D6"/>
    <w:rsid w:val="00F2080B"/>
    <w:rsid w:val="00F25F8A"/>
    <w:rsid w:val="00F456BC"/>
    <w:rsid w:val="00F6675B"/>
    <w:rsid w:val="00F75484"/>
    <w:rsid w:val="00F913EB"/>
    <w:rsid w:val="00FA15B1"/>
    <w:rsid w:val="00FA3474"/>
    <w:rsid w:val="00FB2CB6"/>
    <w:rsid w:val="00FB331A"/>
    <w:rsid w:val="00FB435D"/>
    <w:rsid w:val="00FF5E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New York" w:eastAsia="Times New Roman" w:hAnsi="New York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47AD6"/>
    <w:pPr>
      <w:spacing w:before="80" w:after="80"/>
    </w:pPr>
    <w:rPr>
      <w:rFonts w:ascii="Palatino" w:hAnsi="Palatino"/>
      <w:sz w:val="24"/>
    </w:rPr>
  </w:style>
  <w:style w:type="paragraph" w:styleId="Heading1">
    <w:name w:val="heading 1"/>
    <w:basedOn w:val="Normal"/>
    <w:next w:val="Normal"/>
    <w:qFormat/>
    <w:rsid w:val="00547AD6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next w:val="Normal"/>
    <w:rsid w:val="00547AD6"/>
    <w:pPr>
      <w:tabs>
        <w:tab w:val="center" w:pos="4819"/>
        <w:tab w:val="right" w:pos="9071"/>
      </w:tabs>
    </w:pPr>
  </w:style>
  <w:style w:type="paragraph" w:styleId="Header">
    <w:name w:val="header"/>
    <w:basedOn w:val="Normal"/>
    <w:next w:val="Normal"/>
    <w:rsid w:val="00547AD6"/>
    <w:pPr>
      <w:pBdr>
        <w:bottom w:val="single" w:sz="6" w:space="0" w:color="auto"/>
      </w:pBdr>
      <w:tabs>
        <w:tab w:val="right" w:pos="9060"/>
      </w:tabs>
    </w:pPr>
  </w:style>
  <w:style w:type="paragraph" w:customStyle="1" w:styleId="Hveminnkalles">
    <w:name w:val="Hvem innkalles?"/>
    <w:basedOn w:val="Normal"/>
    <w:next w:val="NrogHvor"/>
    <w:rsid w:val="00547AD6"/>
    <w:pPr>
      <w:jc w:val="center"/>
    </w:pPr>
    <w:rPr>
      <w:b/>
      <w:sz w:val="36"/>
    </w:rPr>
  </w:style>
  <w:style w:type="paragraph" w:customStyle="1" w:styleId="NrogHvor">
    <w:name w:val="Når og Hvor?"/>
    <w:basedOn w:val="Hveminnkalles"/>
    <w:rsid w:val="00547AD6"/>
    <w:pPr>
      <w:spacing w:after="740"/>
    </w:pPr>
  </w:style>
  <w:style w:type="paragraph" w:customStyle="1" w:styleId="Saksoverskrift">
    <w:name w:val="Saksoverskrift"/>
    <w:basedOn w:val="Normal"/>
    <w:next w:val="sakuvedl"/>
    <w:link w:val="SaksoverskriftChar"/>
    <w:rsid w:val="00547AD6"/>
  </w:style>
  <w:style w:type="character" w:customStyle="1" w:styleId="SaksoverskriftChar">
    <w:name w:val="Saksoverskrift Char"/>
    <w:basedOn w:val="DefaultParagraphFont"/>
    <w:link w:val="Saksoverskrift"/>
    <w:rsid w:val="00166F3D"/>
    <w:rPr>
      <w:rFonts w:ascii="Palatino" w:hAnsi="Palatino"/>
      <w:sz w:val="24"/>
      <w:lang w:val="nb-NO" w:eastAsia="nb-NO" w:bidi="ar-SA"/>
    </w:rPr>
  </w:style>
  <w:style w:type="paragraph" w:customStyle="1" w:styleId="Stedogdato">
    <w:name w:val="Sted og dato"/>
    <w:basedOn w:val="Normal"/>
    <w:next w:val="1sign"/>
    <w:rsid w:val="00547AD6"/>
    <w:pPr>
      <w:spacing w:before="1140"/>
    </w:pPr>
    <w:rPr>
      <w:sz w:val="20"/>
    </w:rPr>
  </w:style>
  <w:style w:type="paragraph" w:customStyle="1" w:styleId="1sign">
    <w:name w:val="1.sign"/>
    <w:basedOn w:val="Normal"/>
    <w:next w:val="2sign"/>
    <w:rsid w:val="00547AD6"/>
    <w:pPr>
      <w:jc w:val="center"/>
    </w:pPr>
    <w:rPr>
      <w:i/>
    </w:rPr>
  </w:style>
  <w:style w:type="paragraph" w:customStyle="1" w:styleId="2sign">
    <w:name w:val="2.sign"/>
    <w:basedOn w:val="Normal"/>
    <w:rsid w:val="00547AD6"/>
    <w:pPr>
      <w:jc w:val="right"/>
    </w:pPr>
    <w:rPr>
      <w:i/>
    </w:rPr>
  </w:style>
  <w:style w:type="paragraph" w:customStyle="1" w:styleId="Kopitil">
    <w:name w:val="Kopi til:"/>
    <w:basedOn w:val="Normal"/>
    <w:rsid w:val="00547AD6"/>
    <w:pPr>
      <w:framePr w:hSpace="180" w:vSpace="180" w:wrap="auto" w:hAnchor="text" w:yAlign="bottom"/>
      <w:spacing w:before="0" w:after="0"/>
    </w:pPr>
    <w:rPr>
      <w:sz w:val="20"/>
    </w:rPr>
  </w:style>
  <w:style w:type="paragraph" w:customStyle="1" w:styleId="sakuvedl">
    <w:name w:val="sak u/vedl."/>
    <w:basedOn w:val="Normal"/>
    <w:rsid w:val="00547AD6"/>
    <w:pPr>
      <w:tabs>
        <w:tab w:val="left" w:pos="1120"/>
      </w:tabs>
      <w:ind w:left="840"/>
    </w:pPr>
  </w:style>
  <w:style w:type="paragraph" w:customStyle="1" w:styleId="Tilstede">
    <w:name w:val="Tilstede"/>
    <w:basedOn w:val="Normal"/>
    <w:rsid w:val="00547AD6"/>
    <w:pPr>
      <w:spacing w:line="240" w:lineRule="atLeast"/>
      <w:ind w:left="840"/>
    </w:pPr>
  </w:style>
  <w:style w:type="paragraph" w:customStyle="1" w:styleId="Punkttekst">
    <w:name w:val="Punkttekst"/>
    <w:basedOn w:val="Normal"/>
    <w:rsid w:val="00547AD6"/>
    <w:pPr>
      <w:ind w:left="1260" w:hanging="400"/>
    </w:pPr>
  </w:style>
  <w:style w:type="character" w:styleId="Hyperlink">
    <w:name w:val="Hyperlink"/>
    <w:basedOn w:val="DefaultParagraphFont"/>
    <w:rsid w:val="00877DE4"/>
    <w:rPr>
      <w:rFonts w:ascii="Arial" w:hAnsi="Arial" w:cs="Arial" w:hint="default"/>
      <w:color w:val="0000FF"/>
      <w:u w:val="single"/>
    </w:rPr>
  </w:style>
  <w:style w:type="paragraph" w:styleId="HTMLPreformatted">
    <w:name w:val="HTML Preformatted"/>
    <w:basedOn w:val="Normal"/>
    <w:rsid w:val="00762F1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after="0"/>
    </w:pPr>
    <w:rPr>
      <w:rFonts w:ascii="Courier New" w:hAnsi="Courier New" w:cs="Courier New"/>
      <w:sz w:val="20"/>
    </w:rPr>
  </w:style>
  <w:style w:type="paragraph" w:styleId="DocumentMap">
    <w:name w:val="Document Map"/>
    <w:basedOn w:val="Normal"/>
    <w:semiHidden/>
    <w:rsid w:val="00F456BC"/>
    <w:pPr>
      <w:shd w:val="clear" w:color="auto" w:fill="000080"/>
    </w:pPr>
    <w:rPr>
      <w:rFonts w:ascii="Tahoma" w:hAnsi="Tahoma" w:cs="Tahoma"/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301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4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880646">
          <w:marLeft w:val="735"/>
          <w:marRight w:val="45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08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111577">
          <w:marLeft w:val="735"/>
          <w:marRight w:val="45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StandardDokumenter%20og%20maler\wordmaler\UUreferatmal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UUreferatmal.dot</Template>
  <TotalTime>34</TotalTime>
  <Pages>1</Pages>
  <Words>196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Undervisningsutvalget</vt:lpstr>
    </vt:vector>
  </TitlesOfParts>
  <Company>Ifi</Company>
  <LinksUpToDate>false</LinksUpToDate>
  <CharactersWithSpaces>1239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Undervisningsutvalget</dc:title>
  <dc:subject/>
  <dc:creator>kristinb</dc:creator>
  <cp:keywords/>
  <cp:lastModifiedBy>kristinb</cp:lastModifiedBy>
  <cp:revision>5</cp:revision>
  <cp:lastPrinted>2009-09-03T11:02:00Z</cp:lastPrinted>
  <dcterms:created xsi:type="dcterms:W3CDTF">2009-09-01T15:17:00Z</dcterms:created>
  <dcterms:modified xsi:type="dcterms:W3CDTF">2009-09-08T11:59:00Z</dcterms:modified>
</cp:coreProperties>
</file>