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81F" w:rsidRDefault="008C5018" w:rsidP="00E24741">
      <w:pPr>
        <w:pStyle w:val="Heading1"/>
        <w:rPr>
          <w:color w:val="auto"/>
          <w:lang w:val="nb-NO"/>
        </w:rPr>
      </w:pPr>
      <w:r w:rsidRPr="00E24741">
        <w:rPr>
          <w:color w:val="auto"/>
          <w:lang w:val="nb-NO"/>
        </w:rPr>
        <w:t xml:space="preserve">Referat </w:t>
      </w:r>
      <w:r w:rsidR="005D1FDD" w:rsidRPr="00E24741">
        <w:rPr>
          <w:color w:val="auto"/>
          <w:lang w:val="nb-NO"/>
        </w:rPr>
        <w:t xml:space="preserve">fra møte i Undervisningsutvalget 26. januar, kl. 14.15-16.00 på </w:t>
      </w:r>
      <w:proofErr w:type="spellStart"/>
      <w:r w:rsidR="005D1FDD" w:rsidRPr="00E24741">
        <w:rPr>
          <w:color w:val="auto"/>
          <w:lang w:val="nb-NO"/>
        </w:rPr>
        <w:t>Admmøterommet</w:t>
      </w:r>
      <w:proofErr w:type="spellEnd"/>
      <w:r w:rsidR="005D1FDD" w:rsidRPr="00E24741">
        <w:rPr>
          <w:color w:val="auto"/>
          <w:lang w:val="nb-NO"/>
        </w:rPr>
        <w:t>, rom 4142</w:t>
      </w:r>
    </w:p>
    <w:p w:rsidR="00E24741" w:rsidRPr="00E24741" w:rsidRDefault="00E24741" w:rsidP="00E24741">
      <w:pPr>
        <w:rPr>
          <w:lang w:val="nb-NO"/>
        </w:rPr>
      </w:pPr>
    </w:p>
    <w:p w:rsidR="001B4029" w:rsidRDefault="005D1FDD">
      <w:pPr>
        <w:rPr>
          <w:lang w:val="nb-NO"/>
        </w:rPr>
      </w:pPr>
      <w:r w:rsidRPr="00E24741">
        <w:rPr>
          <w:b/>
          <w:lang w:val="nb-NO"/>
        </w:rPr>
        <w:t>Til stede</w:t>
      </w:r>
      <w:r>
        <w:rPr>
          <w:lang w:val="nb-NO"/>
        </w:rPr>
        <w:t xml:space="preserve">: </w:t>
      </w:r>
      <w:r w:rsidR="00D11E4E">
        <w:rPr>
          <w:lang w:val="nb-NO"/>
        </w:rPr>
        <w:t xml:space="preserve">Stein Gjessing, Siri Moe Jensen, </w:t>
      </w:r>
      <w:r>
        <w:rPr>
          <w:lang w:val="nb-NO"/>
        </w:rPr>
        <w:t xml:space="preserve">Jan Tore Lønning, </w:t>
      </w:r>
      <w:r w:rsidR="00D11E4E">
        <w:rPr>
          <w:lang w:val="nb-NO"/>
        </w:rPr>
        <w:t xml:space="preserve">Mats Høvin, </w:t>
      </w:r>
      <w:r>
        <w:rPr>
          <w:lang w:val="nb-NO"/>
        </w:rPr>
        <w:t xml:space="preserve">Anne Solberg, </w:t>
      </w:r>
      <w:r w:rsidR="00D11E4E">
        <w:rPr>
          <w:lang w:val="nb-NO"/>
        </w:rPr>
        <w:t xml:space="preserve">Helga Nyrud, Bjørn Ivar Teigen, </w:t>
      </w:r>
      <w:r>
        <w:rPr>
          <w:lang w:val="nb-NO"/>
        </w:rPr>
        <w:t>Ragnhild K. Runde, Bjørn Erik Mørk,</w:t>
      </w:r>
      <w:r w:rsidR="00D11E4E" w:rsidRPr="00D11E4E">
        <w:rPr>
          <w:lang w:val="nb-NO"/>
        </w:rPr>
        <w:t xml:space="preserve"> </w:t>
      </w:r>
      <w:r w:rsidR="00D11E4E">
        <w:rPr>
          <w:lang w:val="nb-NO"/>
        </w:rPr>
        <w:t xml:space="preserve">Ole Herman S. Elgesem, Dag Langmyhr, </w:t>
      </w:r>
      <w:r>
        <w:rPr>
          <w:lang w:val="nb-NO"/>
        </w:rPr>
        <w:t>Jens Petter Falck</w:t>
      </w:r>
      <w:r w:rsidR="001B4029">
        <w:rPr>
          <w:lang w:val="nb-NO"/>
        </w:rPr>
        <w:t xml:space="preserve"> og</w:t>
      </w:r>
      <w:r w:rsidR="00D11E4E">
        <w:rPr>
          <w:lang w:val="nb-NO"/>
        </w:rPr>
        <w:t xml:space="preserve"> Ole Hanseth</w:t>
      </w:r>
    </w:p>
    <w:p w:rsidR="005D1FDD" w:rsidRDefault="001B4029">
      <w:pPr>
        <w:rPr>
          <w:lang w:val="nb-NO"/>
        </w:rPr>
      </w:pPr>
      <w:r w:rsidRPr="00E24741">
        <w:rPr>
          <w:b/>
          <w:lang w:val="nb-NO"/>
        </w:rPr>
        <w:t>Fra administrasjonen møtte</w:t>
      </w:r>
      <w:r>
        <w:rPr>
          <w:lang w:val="nb-NO"/>
        </w:rPr>
        <w:t>:</w:t>
      </w:r>
      <w:r w:rsidR="00F95D42">
        <w:rPr>
          <w:lang w:val="nb-NO"/>
        </w:rPr>
        <w:t xml:space="preserve"> Kr</w:t>
      </w:r>
      <w:r>
        <w:rPr>
          <w:lang w:val="nb-NO"/>
        </w:rPr>
        <w:t>istin Bråthen og</w:t>
      </w:r>
      <w:r w:rsidR="00F95D42">
        <w:rPr>
          <w:lang w:val="nb-NO"/>
        </w:rPr>
        <w:t xml:space="preserve"> Kristin B</w:t>
      </w:r>
      <w:r>
        <w:rPr>
          <w:lang w:val="nb-NO"/>
        </w:rPr>
        <w:t xml:space="preserve">roch Eliassen </w:t>
      </w:r>
    </w:p>
    <w:p w:rsidR="00E24741" w:rsidRDefault="00E24741">
      <w:pPr>
        <w:rPr>
          <w:lang w:val="nb-NO"/>
        </w:rPr>
      </w:pPr>
    </w:p>
    <w:p w:rsidR="00B669D6" w:rsidRPr="00067CC5" w:rsidRDefault="00B669D6" w:rsidP="00067CC5">
      <w:pPr>
        <w:pStyle w:val="Heading3"/>
        <w:rPr>
          <w:color w:val="auto"/>
          <w:lang w:val="nb-NO"/>
        </w:rPr>
      </w:pPr>
      <w:r w:rsidRPr="00067CC5">
        <w:rPr>
          <w:color w:val="auto"/>
          <w:lang w:val="nb-NO"/>
        </w:rPr>
        <w:t xml:space="preserve">Sak 1: Orienteringssaker: </w:t>
      </w:r>
    </w:p>
    <w:p w:rsidR="008C5018" w:rsidRDefault="001B4029">
      <w:pPr>
        <w:rPr>
          <w:lang w:val="nb-NO"/>
        </w:rPr>
      </w:pPr>
      <w:r>
        <w:rPr>
          <w:lang w:val="nb-NO"/>
        </w:rPr>
        <w:t>Innkalling og r</w:t>
      </w:r>
      <w:r w:rsidR="008C5018">
        <w:rPr>
          <w:lang w:val="nb-NO"/>
        </w:rPr>
        <w:t xml:space="preserve">eferat fra forrige møte </w:t>
      </w:r>
      <w:r>
        <w:rPr>
          <w:lang w:val="nb-NO"/>
        </w:rPr>
        <w:t xml:space="preserve">ble </w:t>
      </w:r>
      <w:r w:rsidR="008C5018">
        <w:rPr>
          <w:lang w:val="nb-NO"/>
        </w:rPr>
        <w:t>godkjent</w:t>
      </w:r>
      <w:r w:rsidR="00D11E4E">
        <w:rPr>
          <w:lang w:val="nb-NO"/>
        </w:rPr>
        <w:t>.</w:t>
      </w:r>
    </w:p>
    <w:p w:rsidR="008C5018" w:rsidRDefault="005D1FDD">
      <w:pPr>
        <w:rPr>
          <w:lang w:val="nb-NO"/>
        </w:rPr>
      </w:pPr>
      <w:r>
        <w:rPr>
          <w:lang w:val="nb-NO"/>
        </w:rPr>
        <w:t xml:space="preserve">Saker tatt på fullmakt siden forrige møte: </w:t>
      </w:r>
      <w:r w:rsidR="004F5F89">
        <w:rPr>
          <w:lang w:val="nb-NO"/>
        </w:rPr>
        <w:t>Godkjenning av studieplaner master. Trengs en opprydning</w:t>
      </w:r>
      <w:r w:rsidR="00D11E4E">
        <w:rPr>
          <w:lang w:val="nb-NO"/>
        </w:rPr>
        <w:t xml:space="preserve"> </w:t>
      </w:r>
      <w:r w:rsidR="00844D8A">
        <w:rPr>
          <w:lang w:val="nb-NO"/>
        </w:rPr>
        <w:t xml:space="preserve">av informasjon om gjeldene regelverk for teoretisk pensum på </w:t>
      </w:r>
      <w:r w:rsidR="004F5F89">
        <w:rPr>
          <w:lang w:val="nb-NO"/>
        </w:rPr>
        <w:t xml:space="preserve">nettsidene. </w:t>
      </w:r>
    </w:p>
    <w:p w:rsidR="005D1FDD" w:rsidRDefault="005D1FDD">
      <w:pPr>
        <w:rPr>
          <w:lang w:val="nb-NO"/>
        </w:rPr>
      </w:pPr>
      <w:r>
        <w:rPr>
          <w:lang w:val="nb-NO"/>
        </w:rPr>
        <w:t xml:space="preserve">Påmeldingstall vårens emner: </w:t>
      </w:r>
      <w:r w:rsidR="00B669D6">
        <w:rPr>
          <w:lang w:val="nb-NO"/>
        </w:rPr>
        <w:t xml:space="preserve">Påmeldingstallene totalt fortsetter å stige. </w:t>
      </w:r>
      <w:r w:rsidR="00307E06">
        <w:rPr>
          <w:lang w:val="nb-NO"/>
        </w:rPr>
        <w:t xml:space="preserve">INF1010 har </w:t>
      </w:r>
      <w:r w:rsidR="00B669D6">
        <w:rPr>
          <w:lang w:val="nb-NO"/>
        </w:rPr>
        <w:t xml:space="preserve">for første gang </w:t>
      </w:r>
      <w:r w:rsidR="00307E06">
        <w:rPr>
          <w:lang w:val="nb-NO"/>
        </w:rPr>
        <w:t xml:space="preserve">over 700 påmeldte. </w:t>
      </w:r>
    </w:p>
    <w:p w:rsidR="005D1FDD" w:rsidRDefault="005D1FDD">
      <w:pPr>
        <w:rPr>
          <w:lang w:val="nb-NO"/>
        </w:rPr>
      </w:pPr>
      <w:r>
        <w:rPr>
          <w:lang w:val="nb-NO"/>
        </w:rPr>
        <w:t>Nye studieplasser. Kunnskapsdepartementet har bevilget 55 nye studieplasser innen IT.</w:t>
      </w:r>
      <w:r w:rsidR="00F95D42">
        <w:rPr>
          <w:lang w:val="nb-NO"/>
        </w:rPr>
        <w:t xml:space="preserve"> </w:t>
      </w:r>
      <w:r w:rsidR="00B669D6">
        <w:rPr>
          <w:lang w:val="nb-NO"/>
        </w:rPr>
        <w:t xml:space="preserve">I hele </w:t>
      </w:r>
      <w:r w:rsidR="00067CC5">
        <w:rPr>
          <w:lang w:val="nb-NO"/>
        </w:rPr>
        <w:t>landet blir det 500 nye studieplasser i IT. Forslag til f</w:t>
      </w:r>
      <w:r w:rsidR="00F95D42">
        <w:rPr>
          <w:lang w:val="nb-NO"/>
        </w:rPr>
        <w:t>ordeling</w:t>
      </w:r>
      <w:r w:rsidR="00067CC5">
        <w:rPr>
          <w:lang w:val="nb-NO"/>
        </w:rPr>
        <w:t xml:space="preserve"> fra instituttet: </w:t>
      </w:r>
    </w:p>
    <w:p w:rsidR="005D1FDD" w:rsidRPr="005D1FDD" w:rsidRDefault="00D11E4E" w:rsidP="005D1FDD">
      <w:pPr>
        <w:pStyle w:val="PlainText"/>
        <w:rPr>
          <w:lang w:val="nb-NO"/>
        </w:rPr>
      </w:pPr>
      <w:r>
        <w:rPr>
          <w:lang w:val="nb-NO"/>
        </w:rPr>
        <w:t>Masterplasser: t</w:t>
      </w:r>
      <w:r w:rsidR="005D1FDD" w:rsidRPr="005D1FDD">
        <w:rPr>
          <w:lang w:val="nb-NO"/>
        </w:rPr>
        <w:t>otalt 23</w:t>
      </w:r>
    </w:p>
    <w:p w:rsidR="005D1FDD" w:rsidRPr="005D1FDD" w:rsidRDefault="005D1FDD" w:rsidP="005D1FDD">
      <w:pPr>
        <w:pStyle w:val="PlainText"/>
        <w:rPr>
          <w:lang w:val="nb-NO"/>
        </w:rPr>
      </w:pPr>
      <w:r w:rsidRPr="005D1FDD">
        <w:rPr>
          <w:lang w:val="nb-NO"/>
        </w:rPr>
        <w:t>---------------------------------------------------------------------</w:t>
      </w:r>
    </w:p>
    <w:p w:rsidR="005D1FDD" w:rsidRPr="00B669D6" w:rsidRDefault="005D1FDD" w:rsidP="005D1FDD">
      <w:pPr>
        <w:pStyle w:val="PlainText"/>
        <w:rPr>
          <w:lang w:val="nb-NO"/>
        </w:rPr>
      </w:pPr>
      <w:r w:rsidRPr="00B669D6">
        <w:rPr>
          <w:lang w:val="nb-NO"/>
        </w:rPr>
        <w:t xml:space="preserve">13 til Informatikk: </w:t>
      </w:r>
      <w:proofErr w:type="spellStart"/>
      <w:r w:rsidRPr="00B669D6">
        <w:rPr>
          <w:lang w:val="nb-NO"/>
        </w:rPr>
        <w:t>nanoelektronikk</w:t>
      </w:r>
      <w:proofErr w:type="spellEnd"/>
      <w:r w:rsidRPr="00B669D6">
        <w:rPr>
          <w:lang w:val="nb-NO"/>
        </w:rPr>
        <w:t xml:space="preserve"> og robotikk</w:t>
      </w:r>
    </w:p>
    <w:p w:rsidR="005D1FDD" w:rsidRPr="00B669D6" w:rsidRDefault="005D1FDD" w:rsidP="005D1FDD">
      <w:pPr>
        <w:pStyle w:val="PlainText"/>
        <w:rPr>
          <w:lang w:val="nb-NO"/>
        </w:rPr>
      </w:pPr>
      <w:r w:rsidRPr="00B669D6">
        <w:rPr>
          <w:lang w:val="nb-NO"/>
        </w:rPr>
        <w:t>5 til Informatikk: design, bruk, interaksjon</w:t>
      </w:r>
    </w:p>
    <w:p w:rsidR="005D1FDD" w:rsidRPr="00B669D6" w:rsidRDefault="005D1FDD" w:rsidP="005D1FDD">
      <w:pPr>
        <w:pStyle w:val="PlainText"/>
        <w:rPr>
          <w:lang w:val="nb-NO"/>
        </w:rPr>
      </w:pPr>
      <w:r w:rsidRPr="00B669D6">
        <w:rPr>
          <w:lang w:val="nb-NO"/>
        </w:rPr>
        <w:t>5 til Informatikk: programmering og nettverk</w:t>
      </w:r>
    </w:p>
    <w:p w:rsidR="005D1FDD" w:rsidRPr="00B669D6" w:rsidRDefault="005D1FDD" w:rsidP="005D1FDD">
      <w:pPr>
        <w:pStyle w:val="PlainText"/>
        <w:rPr>
          <w:lang w:val="nb-NO"/>
        </w:rPr>
      </w:pPr>
    </w:p>
    <w:p w:rsidR="005D1FDD" w:rsidRPr="00B669D6" w:rsidRDefault="00D11E4E" w:rsidP="005D1FDD">
      <w:pPr>
        <w:pStyle w:val="PlainText"/>
        <w:rPr>
          <w:lang w:val="nb-NO"/>
        </w:rPr>
      </w:pPr>
      <w:r w:rsidRPr="00B669D6">
        <w:rPr>
          <w:lang w:val="nb-NO"/>
        </w:rPr>
        <w:t>Bachelorplasser: t</w:t>
      </w:r>
      <w:r w:rsidR="005D1FDD" w:rsidRPr="00B669D6">
        <w:rPr>
          <w:lang w:val="nb-NO"/>
        </w:rPr>
        <w:t>otalt 32</w:t>
      </w:r>
    </w:p>
    <w:p w:rsidR="005D1FDD" w:rsidRPr="00B669D6" w:rsidRDefault="005D1FDD" w:rsidP="005D1FDD">
      <w:pPr>
        <w:pStyle w:val="PlainText"/>
        <w:rPr>
          <w:lang w:val="nb-NO"/>
        </w:rPr>
      </w:pPr>
      <w:r w:rsidRPr="00B669D6">
        <w:rPr>
          <w:lang w:val="nb-NO"/>
        </w:rPr>
        <w:t>----------------------------------------------------------------------</w:t>
      </w:r>
    </w:p>
    <w:p w:rsidR="005D1FDD" w:rsidRPr="00B669D6" w:rsidRDefault="005D1FDD" w:rsidP="005D1FDD">
      <w:pPr>
        <w:pStyle w:val="PlainText"/>
        <w:rPr>
          <w:lang w:val="nb-NO"/>
        </w:rPr>
      </w:pPr>
      <w:r w:rsidRPr="00B669D6">
        <w:rPr>
          <w:lang w:val="nb-NO"/>
        </w:rPr>
        <w:t>3 til Informati</w:t>
      </w:r>
      <w:r w:rsidR="00F95D42" w:rsidRPr="00B669D6">
        <w:rPr>
          <w:lang w:val="nb-NO"/>
        </w:rPr>
        <w:t>kk: d</w:t>
      </w:r>
      <w:r w:rsidRPr="00B669D6">
        <w:rPr>
          <w:lang w:val="nb-NO"/>
        </w:rPr>
        <w:t>esign, bruk og interaksjon</w:t>
      </w:r>
    </w:p>
    <w:p w:rsidR="005D1FDD" w:rsidRPr="00B669D6" w:rsidRDefault="005D1FDD" w:rsidP="005D1FDD">
      <w:pPr>
        <w:pStyle w:val="PlainText"/>
        <w:rPr>
          <w:lang w:val="nb-NO"/>
        </w:rPr>
      </w:pPr>
      <w:r w:rsidRPr="00B669D6">
        <w:rPr>
          <w:lang w:val="nb-NO"/>
        </w:rPr>
        <w:t xml:space="preserve">25 til </w:t>
      </w:r>
      <w:r w:rsidR="00F95D42" w:rsidRPr="00B669D6">
        <w:rPr>
          <w:lang w:val="nb-NO"/>
        </w:rPr>
        <w:t>Informatikk: p</w:t>
      </w:r>
      <w:r w:rsidRPr="00B669D6">
        <w:rPr>
          <w:lang w:val="nb-NO"/>
        </w:rPr>
        <w:t>rogrammering og systemarkitektur</w:t>
      </w:r>
    </w:p>
    <w:p w:rsidR="00067CC5" w:rsidRDefault="005D1FDD" w:rsidP="00067CC5">
      <w:pPr>
        <w:pStyle w:val="PlainText"/>
        <w:rPr>
          <w:lang w:val="nb-NO"/>
        </w:rPr>
      </w:pPr>
      <w:r w:rsidRPr="00B669D6">
        <w:rPr>
          <w:lang w:val="nb-NO"/>
        </w:rPr>
        <w:t>4 til Informatikk: robotikk og intelligente systemer</w:t>
      </w:r>
    </w:p>
    <w:p w:rsidR="00067CC5" w:rsidRPr="00B669D6" w:rsidRDefault="00067CC5" w:rsidP="00067CC5">
      <w:pPr>
        <w:pStyle w:val="PlainText"/>
        <w:rPr>
          <w:lang w:val="nb-NO"/>
        </w:rPr>
      </w:pPr>
    </w:p>
    <w:p w:rsidR="005D1FDD" w:rsidRPr="00B669D6" w:rsidRDefault="005D1FDD">
      <w:pPr>
        <w:rPr>
          <w:lang w:val="nb-NO"/>
        </w:rPr>
      </w:pPr>
      <w:r w:rsidRPr="00B669D6">
        <w:rPr>
          <w:lang w:val="nb-NO"/>
        </w:rPr>
        <w:t>Statistikkundervisningen på begynnern</w:t>
      </w:r>
      <w:r w:rsidR="00D11E4E" w:rsidRPr="00B669D6">
        <w:rPr>
          <w:lang w:val="nb-NO"/>
        </w:rPr>
        <w:t>ivå: Knut Liestøl sitter i en</w:t>
      </w:r>
      <w:r w:rsidR="00F95D42" w:rsidRPr="00B669D6">
        <w:rPr>
          <w:lang w:val="nb-NO"/>
        </w:rPr>
        <w:t xml:space="preserve"> gruppe på fakultetet. Skal </w:t>
      </w:r>
      <w:r w:rsidR="00051BAF" w:rsidRPr="00B669D6">
        <w:rPr>
          <w:lang w:val="nb-NO"/>
        </w:rPr>
        <w:t xml:space="preserve">gjøre et forsøk på å </w:t>
      </w:r>
      <w:r w:rsidR="00F95D42" w:rsidRPr="00B669D6">
        <w:rPr>
          <w:lang w:val="nb-NO"/>
        </w:rPr>
        <w:t>samordne de ulike instituttenes ønsker og behov</w:t>
      </w:r>
      <w:r w:rsidR="00051BAF">
        <w:rPr>
          <w:lang w:val="nb-NO"/>
        </w:rPr>
        <w:t>.</w:t>
      </w:r>
    </w:p>
    <w:p w:rsidR="005D1FDD" w:rsidRPr="00B669D6" w:rsidRDefault="005D1FDD">
      <w:pPr>
        <w:rPr>
          <w:lang w:val="nb-NO"/>
        </w:rPr>
      </w:pPr>
      <w:r w:rsidRPr="00B669D6">
        <w:rPr>
          <w:lang w:val="nb-NO"/>
        </w:rPr>
        <w:t>Overgangsordninger i bachelorprogrammene</w:t>
      </w:r>
      <w:r w:rsidR="00307E06" w:rsidRPr="00B669D6">
        <w:rPr>
          <w:lang w:val="nb-NO"/>
        </w:rPr>
        <w:t xml:space="preserve">, både mot gamle og nye studieprogrammer. </w:t>
      </w:r>
      <w:r w:rsidR="00F95D42" w:rsidRPr="00B669D6">
        <w:rPr>
          <w:lang w:val="nb-NO"/>
        </w:rPr>
        <w:t xml:space="preserve">Må legges ut på nettsidene. </w:t>
      </w:r>
      <w:r w:rsidR="00307E06" w:rsidRPr="00B669D6">
        <w:rPr>
          <w:lang w:val="nb-NO"/>
        </w:rPr>
        <w:t xml:space="preserve">Informasjonsmøter med studentene om dette før 15. april. </w:t>
      </w:r>
    </w:p>
    <w:p w:rsidR="005D1FDD" w:rsidRPr="00D11E4E" w:rsidRDefault="005D1FDD">
      <w:pPr>
        <w:rPr>
          <w:lang w:val="nb-NO"/>
        </w:rPr>
      </w:pPr>
      <w:r w:rsidRPr="00B669D6">
        <w:rPr>
          <w:lang w:val="nb-NO"/>
        </w:rPr>
        <w:t>Undervisningsutvalgets mandat og representanter</w:t>
      </w:r>
      <w:r w:rsidR="00307E06" w:rsidRPr="00B669D6">
        <w:rPr>
          <w:lang w:val="nb-NO"/>
        </w:rPr>
        <w:t>.</w:t>
      </w:r>
      <w:r w:rsidR="00D11E4E" w:rsidRPr="00B669D6">
        <w:rPr>
          <w:lang w:val="nb-NO"/>
        </w:rPr>
        <w:t xml:space="preserve"> </w:t>
      </w:r>
      <w:r w:rsidR="00D11E4E" w:rsidRPr="00D11E4E">
        <w:rPr>
          <w:lang w:val="nb-NO"/>
        </w:rPr>
        <w:t>Det jobbes med mandatet og finne ut av tidsperioden for de ulike representante</w:t>
      </w:r>
      <w:bookmarkStart w:id="0" w:name="_GoBack"/>
      <w:bookmarkEnd w:id="0"/>
      <w:r w:rsidR="00D11E4E" w:rsidRPr="00D11E4E">
        <w:rPr>
          <w:lang w:val="nb-NO"/>
        </w:rPr>
        <w:t xml:space="preserve">ne. </w:t>
      </w:r>
    </w:p>
    <w:p w:rsidR="00307E06" w:rsidRDefault="00307E06">
      <w:pPr>
        <w:rPr>
          <w:lang w:val="nb-NO"/>
        </w:rPr>
      </w:pPr>
      <w:r w:rsidRPr="00B669D6">
        <w:rPr>
          <w:lang w:val="nb-NO"/>
        </w:rPr>
        <w:lastRenderedPageBreak/>
        <w:t xml:space="preserve">Flere begrunnelses- og klagesaker. I 2014 ba 231 studenter om begrunnelse for eksamenskarakter, mens </w:t>
      </w:r>
      <w:r w:rsidR="005827A0" w:rsidRPr="00B669D6">
        <w:rPr>
          <w:lang w:val="nb-NO"/>
        </w:rPr>
        <w:t>for 2016</w:t>
      </w:r>
      <w:r w:rsidRPr="00B669D6">
        <w:rPr>
          <w:lang w:val="nb-NO"/>
        </w:rPr>
        <w:t xml:space="preserve"> har 485 be</w:t>
      </w:r>
      <w:r>
        <w:rPr>
          <w:lang w:val="nb-NO"/>
        </w:rPr>
        <w:t xml:space="preserve">dt om begrunnelse til nå. I 2014 klaget 120 studenter på </w:t>
      </w:r>
      <w:proofErr w:type="spellStart"/>
      <w:r>
        <w:rPr>
          <w:lang w:val="nb-NO"/>
        </w:rPr>
        <w:t>eksamenskrakter</w:t>
      </w:r>
      <w:r w:rsidR="00B669D6">
        <w:rPr>
          <w:lang w:val="nb-NO"/>
        </w:rPr>
        <w:t>e</w:t>
      </w:r>
      <w:r>
        <w:rPr>
          <w:lang w:val="nb-NO"/>
        </w:rPr>
        <w:t>n</w:t>
      </w:r>
      <w:proofErr w:type="spellEnd"/>
      <w:r>
        <w:rPr>
          <w:lang w:val="nb-NO"/>
        </w:rPr>
        <w:t xml:space="preserve">, mens </w:t>
      </w:r>
      <w:r w:rsidR="005827A0">
        <w:rPr>
          <w:lang w:val="nb-NO"/>
        </w:rPr>
        <w:t>for 2016 så langt</w:t>
      </w:r>
      <w:r w:rsidR="00B669D6">
        <w:rPr>
          <w:lang w:val="nb-NO"/>
        </w:rPr>
        <w:t xml:space="preserve"> </w:t>
      </w:r>
      <w:r>
        <w:rPr>
          <w:lang w:val="nb-NO"/>
        </w:rPr>
        <w:t xml:space="preserve">har over 200 sendt inn klage. Dette er en </w:t>
      </w:r>
      <w:r w:rsidR="001B4029">
        <w:rPr>
          <w:lang w:val="nb-NO"/>
        </w:rPr>
        <w:t>ressursutfordring for faglærere</w:t>
      </w:r>
      <w:r>
        <w:rPr>
          <w:lang w:val="nb-NO"/>
        </w:rPr>
        <w:t xml:space="preserve"> og administrasjonen. </w:t>
      </w:r>
    </w:p>
    <w:p w:rsidR="00307E06" w:rsidRDefault="00307E06">
      <w:pPr>
        <w:rPr>
          <w:lang w:val="nb-NO"/>
        </w:rPr>
      </w:pPr>
      <w:r>
        <w:rPr>
          <w:lang w:val="nb-NO"/>
        </w:rPr>
        <w:t xml:space="preserve">Omid har gitt studentene i INF1400 </w:t>
      </w:r>
      <w:proofErr w:type="spellStart"/>
      <w:r>
        <w:rPr>
          <w:lang w:val="nb-NO"/>
        </w:rPr>
        <w:t>autogenererte</w:t>
      </w:r>
      <w:proofErr w:type="spellEnd"/>
      <w:r>
        <w:rPr>
          <w:lang w:val="nb-NO"/>
        </w:rPr>
        <w:t xml:space="preserve"> </w:t>
      </w:r>
      <w:r w:rsidR="005827A0">
        <w:rPr>
          <w:lang w:val="nb-NO"/>
        </w:rPr>
        <w:t>tilbakemeldinger</w:t>
      </w:r>
      <w:r w:rsidR="00F95D42">
        <w:rPr>
          <w:lang w:val="nb-NO"/>
        </w:rPr>
        <w:t xml:space="preserve">. Det er mulig å legge inn kommentarer i </w:t>
      </w:r>
      <w:proofErr w:type="spellStart"/>
      <w:r w:rsidR="00F95D42">
        <w:rPr>
          <w:lang w:val="nb-NO"/>
        </w:rPr>
        <w:t>Inspera</w:t>
      </w:r>
      <w:proofErr w:type="spellEnd"/>
      <w:r w:rsidR="00F95D42">
        <w:rPr>
          <w:lang w:val="nb-NO"/>
        </w:rPr>
        <w:t xml:space="preserve">, men systemet mangler funksjonalitet i forhold til klager og begrunnelser. Andre kritiske ting som må ordnes først. Aksjonsgruppe på fakultetet som skal se på begrunnelser.  </w:t>
      </w:r>
      <w:r>
        <w:rPr>
          <w:lang w:val="nb-NO"/>
        </w:rPr>
        <w:t xml:space="preserve"> </w:t>
      </w:r>
    </w:p>
    <w:p w:rsidR="00F95D42" w:rsidRDefault="00F95D42">
      <w:pPr>
        <w:rPr>
          <w:lang w:val="nb-NO"/>
        </w:rPr>
      </w:pPr>
      <w:r>
        <w:rPr>
          <w:lang w:val="nb-NO"/>
        </w:rPr>
        <w:t xml:space="preserve">I reglementet er det uklart hvor omfattende en begrunnelse skal være. </w:t>
      </w:r>
    </w:p>
    <w:p w:rsidR="001B4029" w:rsidRDefault="00307E06">
      <w:pPr>
        <w:rPr>
          <w:lang w:val="nb-NO"/>
        </w:rPr>
      </w:pPr>
      <w:r>
        <w:rPr>
          <w:lang w:val="nb-NO"/>
        </w:rPr>
        <w:t xml:space="preserve">Studentene synes det er fint at alle kan be om å få en begrunnelse. </w:t>
      </w:r>
      <w:r w:rsidR="001B4029">
        <w:rPr>
          <w:lang w:val="nb-NO"/>
        </w:rPr>
        <w:t>Har vi nådd punktet der alle automatisk får en begrunnelse? INF2810-saken i våres – studenter redde for å få feil karakterer</w:t>
      </w:r>
      <w:r w:rsidR="00B669D6">
        <w:rPr>
          <w:lang w:val="nb-NO"/>
        </w:rPr>
        <w:t>.</w:t>
      </w:r>
    </w:p>
    <w:p w:rsidR="00307E06" w:rsidRPr="00307E06" w:rsidRDefault="005827A0">
      <w:pPr>
        <w:rPr>
          <w:lang w:val="nb-NO"/>
        </w:rPr>
      </w:pPr>
      <w:r>
        <w:rPr>
          <w:lang w:val="nb-NO"/>
        </w:rPr>
        <w:t>INF1000 la etter høstens sensur ut en detaljert sensurveiledning, men har likevel hatt omtrent en dobling i antall begrunnelser.</w:t>
      </w:r>
      <w:r w:rsidR="00307E06">
        <w:rPr>
          <w:lang w:val="nb-NO"/>
        </w:rPr>
        <w:t xml:space="preserve"> Ifi setter inn masse ressurser på underveisvurdering og retting av </w:t>
      </w:r>
      <w:proofErr w:type="spellStart"/>
      <w:r w:rsidR="00307E06">
        <w:rPr>
          <w:lang w:val="nb-NO"/>
        </w:rPr>
        <w:t>obliger</w:t>
      </w:r>
      <w:proofErr w:type="spellEnd"/>
      <w:r w:rsidR="00307E06">
        <w:rPr>
          <w:lang w:val="nb-NO"/>
        </w:rPr>
        <w:t xml:space="preserve">. </w:t>
      </w:r>
    </w:p>
    <w:p w:rsidR="005D1FDD" w:rsidRPr="00B669D6" w:rsidRDefault="005D1FDD">
      <w:pPr>
        <w:rPr>
          <w:lang w:val="nb-NO"/>
        </w:rPr>
      </w:pPr>
      <w:r w:rsidRPr="00307E06">
        <w:rPr>
          <w:lang w:val="nn-NO"/>
        </w:rPr>
        <w:t xml:space="preserve">Koordinering av </w:t>
      </w:r>
      <w:proofErr w:type="spellStart"/>
      <w:r w:rsidRPr="00307E06">
        <w:rPr>
          <w:lang w:val="nn-NO"/>
        </w:rPr>
        <w:t>emner</w:t>
      </w:r>
      <w:proofErr w:type="spellEnd"/>
      <w:r w:rsidRPr="00307E06">
        <w:rPr>
          <w:lang w:val="nn-NO"/>
        </w:rPr>
        <w:t xml:space="preserve"> i 1. og 2. semester. </w:t>
      </w:r>
      <w:r w:rsidRPr="00B669D6">
        <w:rPr>
          <w:lang w:val="nb-NO"/>
        </w:rPr>
        <w:t xml:space="preserve">Siri orienterte. </w:t>
      </w:r>
    </w:p>
    <w:p w:rsidR="005D1FDD" w:rsidRDefault="005D1FDD">
      <w:pPr>
        <w:rPr>
          <w:lang w:val="nb-NO"/>
        </w:rPr>
      </w:pPr>
      <w:r w:rsidRPr="005D1FDD">
        <w:rPr>
          <w:lang w:val="nb-NO"/>
        </w:rPr>
        <w:t xml:space="preserve">Tidsplanen </w:t>
      </w:r>
      <w:proofErr w:type="spellStart"/>
      <w:r w:rsidRPr="005D1FDD">
        <w:rPr>
          <w:lang w:val="nb-NO"/>
        </w:rPr>
        <w:t>InterAc</w:t>
      </w:r>
      <w:r>
        <w:rPr>
          <w:lang w:val="nb-NO"/>
        </w:rPr>
        <w:t>t</w:t>
      </w:r>
      <w:proofErr w:type="spellEnd"/>
      <w:r>
        <w:rPr>
          <w:lang w:val="nb-NO"/>
        </w:rPr>
        <w:t>. Hovedsaker denne våren: Lag</w:t>
      </w:r>
      <w:r w:rsidR="00B669D6">
        <w:rPr>
          <w:lang w:val="nb-NO"/>
        </w:rPr>
        <w:t>e nettsider masterprogrammene, e</w:t>
      </w:r>
      <w:r>
        <w:rPr>
          <w:lang w:val="nb-NO"/>
        </w:rPr>
        <w:t>mneopprettelser (1. og 2. års emner, samt sentrale masteremner)</w:t>
      </w:r>
      <w:r w:rsidR="00307E06">
        <w:rPr>
          <w:lang w:val="nb-NO"/>
        </w:rPr>
        <w:t xml:space="preserve"> og overgangsordninger. Må legge en plan for arbeidsprosessen dette semesteret. </w:t>
      </w:r>
    </w:p>
    <w:p w:rsidR="00307E06" w:rsidRDefault="00307E06" w:rsidP="00B669D6">
      <w:pPr>
        <w:pStyle w:val="Heading3"/>
        <w:rPr>
          <w:lang w:val="nb-NO"/>
        </w:rPr>
      </w:pPr>
    </w:p>
    <w:p w:rsidR="005D1FDD" w:rsidRPr="00844D8A" w:rsidRDefault="005D1FDD" w:rsidP="00B669D6">
      <w:pPr>
        <w:pStyle w:val="Heading3"/>
        <w:rPr>
          <w:color w:val="auto"/>
          <w:lang w:val="nb-NO"/>
        </w:rPr>
      </w:pPr>
      <w:r w:rsidRPr="00844D8A">
        <w:rPr>
          <w:color w:val="auto"/>
          <w:lang w:val="nb-NO"/>
        </w:rPr>
        <w:t xml:space="preserve">Sak 2. Diskusjonssak: </w:t>
      </w:r>
      <w:r w:rsidR="004F5F89" w:rsidRPr="00844D8A">
        <w:rPr>
          <w:color w:val="auto"/>
          <w:lang w:val="nb-NO"/>
        </w:rPr>
        <w:t>Hvordan har Undervisningsutvalget fungert – og videre anbefalinger</w:t>
      </w:r>
    </w:p>
    <w:p w:rsidR="00D11E4E" w:rsidRDefault="00D11E4E">
      <w:pPr>
        <w:rPr>
          <w:lang w:val="nb-NO"/>
        </w:rPr>
      </w:pPr>
      <w:r>
        <w:rPr>
          <w:lang w:val="nb-NO"/>
        </w:rPr>
        <w:t>Fra diskusjonen:</w:t>
      </w:r>
    </w:p>
    <w:p w:rsidR="00307E06" w:rsidRDefault="00D11E4E" w:rsidP="00844D8A">
      <w:pPr>
        <w:spacing w:line="240" w:lineRule="auto"/>
        <w:rPr>
          <w:lang w:val="nb-NO"/>
        </w:rPr>
      </w:pPr>
      <w:r>
        <w:rPr>
          <w:lang w:val="nb-NO"/>
        </w:rPr>
        <w:t>-Viktig at Undervisningsutvalget er bredt sammensatt, ikke bare kjerneinformatikk</w:t>
      </w:r>
      <w:r w:rsidR="001B4029">
        <w:rPr>
          <w:lang w:val="nb-NO"/>
        </w:rPr>
        <w:t>en</w:t>
      </w:r>
      <w:r w:rsidR="00067CC5">
        <w:rPr>
          <w:lang w:val="nb-NO"/>
        </w:rPr>
        <w:t>.</w:t>
      </w:r>
    </w:p>
    <w:p w:rsidR="00D11E4E" w:rsidRDefault="00D11E4E" w:rsidP="00844D8A">
      <w:pPr>
        <w:spacing w:line="240" w:lineRule="auto"/>
        <w:rPr>
          <w:lang w:val="nb-NO"/>
        </w:rPr>
      </w:pPr>
      <w:r>
        <w:rPr>
          <w:lang w:val="nb-NO"/>
        </w:rPr>
        <w:t>-Fint at programlederne sitter i Undervisningsutvalget. Riktig nivå, riktig antall saker</w:t>
      </w:r>
      <w:r w:rsidR="00D15E45">
        <w:rPr>
          <w:lang w:val="nb-NO"/>
        </w:rPr>
        <w:t>.</w:t>
      </w:r>
    </w:p>
    <w:p w:rsidR="00D11E4E" w:rsidRDefault="00D15E45" w:rsidP="00844D8A">
      <w:pPr>
        <w:spacing w:line="240" w:lineRule="auto"/>
        <w:rPr>
          <w:lang w:val="nb-NO"/>
        </w:rPr>
      </w:pPr>
      <w:r>
        <w:rPr>
          <w:lang w:val="nb-NO"/>
        </w:rPr>
        <w:t>-</w:t>
      </w:r>
      <w:r w:rsidR="00D11E4E">
        <w:rPr>
          <w:lang w:val="nb-NO"/>
        </w:rPr>
        <w:t xml:space="preserve">Ønske om fellesdiskusjoner i undervisningsrelaterte saker f.eks. på slutten av møtet. </w:t>
      </w:r>
    </w:p>
    <w:p w:rsidR="00D15E45" w:rsidRDefault="00D15E45">
      <w:pPr>
        <w:rPr>
          <w:lang w:val="nb-NO"/>
        </w:rPr>
      </w:pPr>
    </w:p>
    <w:p w:rsidR="004F5F89" w:rsidRPr="00844D8A" w:rsidRDefault="004F5F89" w:rsidP="00B669D6">
      <w:pPr>
        <w:pStyle w:val="Heading3"/>
        <w:rPr>
          <w:color w:val="auto"/>
          <w:lang w:val="nb-NO"/>
        </w:rPr>
      </w:pPr>
      <w:r w:rsidRPr="00844D8A">
        <w:rPr>
          <w:color w:val="auto"/>
          <w:lang w:val="nb-NO"/>
        </w:rPr>
        <w:t>Sak 3. Vedtakssak: Nedlegging av I</w:t>
      </w:r>
      <w:r w:rsidR="00844D8A">
        <w:rPr>
          <w:color w:val="auto"/>
          <w:lang w:val="nb-NO"/>
        </w:rPr>
        <w:t>NF-emner på 2000- og 3000-nivå</w:t>
      </w:r>
    </w:p>
    <w:p w:rsidR="005827A0" w:rsidRDefault="00D11E4E">
      <w:pPr>
        <w:rPr>
          <w:lang w:val="nb-NO"/>
        </w:rPr>
      </w:pPr>
      <w:r>
        <w:rPr>
          <w:lang w:val="nb-NO"/>
        </w:rPr>
        <w:t xml:space="preserve">Vedtak: </w:t>
      </w:r>
      <w:r w:rsidR="005827A0">
        <w:rPr>
          <w:lang w:val="nb-NO"/>
        </w:rPr>
        <w:t xml:space="preserve">Forslagene ble vedtatt. </w:t>
      </w:r>
      <w:r>
        <w:rPr>
          <w:lang w:val="nb-NO"/>
        </w:rPr>
        <w:t>Administrasjonen tar kontakt med gruppelederne</w:t>
      </w:r>
      <w:r w:rsidR="005827A0">
        <w:rPr>
          <w:lang w:val="nb-NO"/>
        </w:rPr>
        <w:t xml:space="preserve"> og sjekker om dette passer for deres emner og koordinerer med når nye emner går for første gang</w:t>
      </w:r>
      <w:r>
        <w:rPr>
          <w:lang w:val="nb-NO"/>
        </w:rPr>
        <w:t xml:space="preserve">. </w:t>
      </w:r>
      <w:r w:rsidR="00067CC5">
        <w:rPr>
          <w:lang w:val="nb-NO"/>
        </w:rPr>
        <w:t xml:space="preserve">Utdanningsleder </w:t>
      </w:r>
      <w:r w:rsidR="00844D8A">
        <w:rPr>
          <w:lang w:val="nb-NO"/>
        </w:rPr>
        <w:t>gis</w:t>
      </w:r>
      <w:r>
        <w:rPr>
          <w:lang w:val="nb-NO"/>
        </w:rPr>
        <w:t xml:space="preserve"> fullmakt til å bestemme</w:t>
      </w:r>
      <w:r w:rsidR="005827A0">
        <w:rPr>
          <w:lang w:val="nb-NO"/>
        </w:rPr>
        <w:t xml:space="preserve"> eventuelle endringer etter dialog med gruppelederne</w:t>
      </w:r>
      <w:r>
        <w:rPr>
          <w:lang w:val="nb-NO"/>
        </w:rPr>
        <w:t>.</w:t>
      </w:r>
      <w:r w:rsidR="005827A0" w:rsidRPr="00067CC5">
        <w:rPr>
          <w:rFonts w:ascii="Segoe UI" w:hAnsi="Segoe UI" w:cs="Segoe UI"/>
          <w:color w:val="212121"/>
          <w:sz w:val="20"/>
          <w:szCs w:val="20"/>
          <w:lang w:val="nb-NO"/>
        </w:rPr>
        <w:br/>
      </w:r>
    </w:p>
    <w:p w:rsidR="00844D8A" w:rsidRPr="005D1FDD" w:rsidRDefault="00844D8A">
      <w:pPr>
        <w:rPr>
          <w:lang w:val="nb-NO"/>
        </w:rPr>
      </w:pPr>
      <w:r>
        <w:rPr>
          <w:lang w:val="nb-NO"/>
        </w:rPr>
        <w:t xml:space="preserve">                                             </w:t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  <w:t xml:space="preserve">Kristin Broch Eliassen, referent </w:t>
      </w:r>
    </w:p>
    <w:sectPr w:rsidR="00844D8A" w:rsidRPr="005D1FD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9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018"/>
    <w:rsid w:val="00051BAF"/>
    <w:rsid w:val="00067CC5"/>
    <w:rsid w:val="001B4029"/>
    <w:rsid w:val="0025481F"/>
    <w:rsid w:val="00307E06"/>
    <w:rsid w:val="004F5F89"/>
    <w:rsid w:val="005827A0"/>
    <w:rsid w:val="005D1FDD"/>
    <w:rsid w:val="00844D8A"/>
    <w:rsid w:val="008C5018"/>
    <w:rsid w:val="00B669D6"/>
    <w:rsid w:val="00C16079"/>
    <w:rsid w:val="00D11E4E"/>
    <w:rsid w:val="00D15E45"/>
    <w:rsid w:val="00D57D64"/>
    <w:rsid w:val="00E022C5"/>
    <w:rsid w:val="00E24741"/>
    <w:rsid w:val="00F95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69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669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69D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5D1FDD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D1FDD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27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27A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B669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669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669D6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69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669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69D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5D1FDD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D1FDD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27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27A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B669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669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669D6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13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CCFAA1-5A24-4BE7-B16C-82DC1BDE1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109979D2.dotm</Template>
  <TotalTime>2</TotalTime>
  <Pages>2</Pages>
  <Words>604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 Broch Eliassen</dc:creator>
  <cp:lastModifiedBy>Kristin Bråthen</cp:lastModifiedBy>
  <cp:revision>3</cp:revision>
  <dcterms:created xsi:type="dcterms:W3CDTF">2017-03-06T10:27:00Z</dcterms:created>
  <dcterms:modified xsi:type="dcterms:W3CDTF">2017-03-09T12:48:00Z</dcterms:modified>
</cp:coreProperties>
</file>