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713" w:rsidRDefault="00C50E95"/>
    <w:p w:rsidR="00B139DF" w:rsidRDefault="00B139DF"/>
    <w:p w:rsidR="00B139DF" w:rsidRDefault="00B139DF">
      <w:r>
        <w:rPr>
          <w:noProof/>
          <w:lang w:val="en-US"/>
        </w:rPr>
        <w:drawing>
          <wp:inline distT="0" distB="0" distL="0" distR="0" wp14:anchorId="4D585306" wp14:editId="5075F1F5">
            <wp:extent cx="2016000" cy="1342800"/>
            <wp:effectExtent l="0" t="0" r="3810" b="0"/>
            <wp:docPr id="3" name="Picture 3" descr="M:\pc\Dokumenter\SINO CHINOR conference\SINCIERE konf 24-25 aug foredrag og bilder\SINCIERE_20150824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:\pc\Dokumenter\SINO CHINOR conference\SINCIERE konf 24-25 aug foredrag og bilder\SINCIERE_20150824_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6000" cy="134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0E95">
        <w:rPr>
          <w:noProof/>
          <w:lang w:val="en-US"/>
        </w:rPr>
        <w:drawing>
          <wp:inline distT="0" distB="0" distL="0" distR="0" wp14:anchorId="31222666" wp14:editId="0627EB47">
            <wp:extent cx="2016000" cy="1342800"/>
            <wp:effectExtent l="0" t="0" r="3810" b="0"/>
            <wp:docPr id="2" name="Picture 2" descr="M:\pc\Dokumenter\SINO CHINOR conference\SINCIERE konf 24-25 aug foredrag og bilder\SINCIERE_20150825_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:\pc\Dokumenter\SINO CHINOR conference\SINCIERE konf 24-25 aug foredrag og bilder\SINCIERE_20150825_03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6000" cy="134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0E95" w:rsidRDefault="00C50E95">
      <w:r>
        <w:rPr>
          <w:noProof/>
          <w:lang w:val="en-US"/>
        </w:rPr>
        <w:drawing>
          <wp:inline distT="0" distB="0" distL="0" distR="0">
            <wp:extent cx="2041200" cy="1360800"/>
            <wp:effectExtent l="0" t="0" r="0" b="0"/>
            <wp:docPr id="4" name="Picture 4" descr="M:\pc\Dokumenter\SINO CHINOR conference\SINCIERE konf 24-25 aug foredrag og bilder\SINCIERE_20150824_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:\pc\Dokumenter\SINO CHINOR conference\SINCIERE konf 24-25 aug foredrag og bilder\SINCIERE_20150824_01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1200" cy="136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val="en-US"/>
        </w:rPr>
        <w:drawing>
          <wp:inline distT="0" distB="0" distL="0" distR="0" wp14:anchorId="0AD3ACB6" wp14:editId="759568C7">
            <wp:extent cx="2041200" cy="1360800"/>
            <wp:effectExtent l="0" t="0" r="0" b="0"/>
            <wp:docPr id="5" name="Picture 5" descr="M:\pc\Dokumenter\SINO CHINOR conference\SINCIERE konf 24-25 aug foredrag og bilder\SINCIERE_20150825_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:\pc\Dokumenter\SINO CHINOR conference\SINCIERE konf 24-25 aug foredrag og bilder\SINCIERE_20150825_0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1200" cy="136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C50E95" w:rsidRDefault="00C50E95"/>
    <w:sectPr w:rsidR="00C50E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39DF"/>
    <w:rsid w:val="002B0891"/>
    <w:rsid w:val="00AC7331"/>
    <w:rsid w:val="00B139DF"/>
    <w:rsid w:val="00C50E95"/>
    <w:rsid w:val="00DE1E12"/>
    <w:rsid w:val="00F67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139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9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139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9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CF1B74C2.dotm</Template>
  <TotalTime>9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 Kveseth</dc:creator>
  <cp:lastModifiedBy>Kari Kveseth</cp:lastModifiedBy>
  <cp:revision>2</cp:revision>
  <dcterms:created xsi:type="dcterms:W3CDTF">2015-09-04T08:56:00Z</dcterms:created>
  <dcterms:modified xsi:type="dcterms:W3CDTF">2015-09-04T09:05:00Z</dcterms:modified>
</cp:coreProperties>
</file>