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53"/>
        <w:gridCol w:w="3968"/>
        <w:gridCol w:w="3968"/>
      </w:tblGrid>
      <w:tr w:rsidR="00E1401C" w:rsidTr="001421B6">
        <w:trPr>
          <w:cantSplit/>
          <w:trHeight w:hRule="exact" w:val="2040"/>
        </w:trPr>
        <w:tc>
          <w:tcPr>
            <w:tcW w:w="3953" w:type="dxa"/>
          </w:tcPr>
          <w:bookmarkStart w:id="0" w:name="_GoBack"/>
          <w:bookmarkEnd w:id="0"/>
          <w:p w:rsidR="00E1401C" w:rsidRDefault="00774E17" w:rsidP="003E37E0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18651DB" wp14:editId="08FEFA2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68951</wp:posOffset>
                      </wp:positionV>
                      <wp:extent cx="2267585" cy="1146810"/>
                      <wp:effectExtent l="0" t="0" r="18415" b="15240"/>
                      <wp:wrapNone/>
                      <wp:docPr id="29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6pt;margin-top:5.45pt;width:178.55pt;height:90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1401C" w:rsidRDefault="00774E17" w:rsidP="003E37E0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8CE86FA" wp14:editId="661CE721">
                      <wp:simplePos x="0" y="0"/>
                      <wp:positionH relativeFrom="column">
                        <wp:posOffset>105781</wp:posOffset>
                      </wp:positionH>
                      <wp:positionV relativeFrom="paragraph">
                        <wp:posOffset>73025</wp:posOffset>
                      </wp:positionV>
                      <wp:extent cx="2267585" cy="1146810"/>
                      <wp:effectExtent l="0" t="0" r="18415" b="1524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8.35pt;margin-top:5.75pt;width:178.55pt;height:90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1401C" w:rsidRDefault="00774E17" w:rsidP="003E37E0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DDBD3AC" wp14:editId="755462E5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60589</wp:posOffset>
                      </wp:positionV>
                      <wp:extent cx="2267585" cy="1146810"/>
                      <wp:effectExtent l="0" t="0" r="18415" b="15240"/>
                      <wp:wrapNone/>
                      <wp:docPr id="3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5.95pt;margin-top:4.75pt;width:178.55pt;height:90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74E17" w:rsidTr="00D56623">
        <w:trPr>
          <w:cantSplit/>
          <w:trHeight w:hRule="exact" w:val="2040"/>
        </w:trPr>
        <w:tc>
          <w:tcPr>
            <w:tcW w:w="3953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4162DD4F" wp14:editId="08D0EBC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68951</wp:posOffset>
                      </wp:positionV>
                      <wp:extent cx="2267585" cy="1146810"/>
                      <wp:effectExtent l="0" t="0" r="18415" b="15240"/>
                      <wp:wrapNone/>
                      <wp:docPr id="3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13.6pt;margin-top:5.45pt;width:178.55pt;height:90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1F10C9A" wp14:editId="277D4058">
                      <wp:simplePos x="0" y="0"/>
                      <wp:positionH relativeFrom="column">
                        <wp:posOffset>105781</wp:posOffset>
                      </wp:positionH>
                      <wp:positionV relativeFrom="paragraph">
                        <wp:posOffset>73025</wp:posOffset>
                      </wp:positionV>
                      <wp:extent cx="2267585" cy="1146810"/>
                      <wp:effectExtent l="0" t="0" r="18415" b="15240"/>
                      <wp:wrapNone/>
                      <wp:docPr id="3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8.35pt;margin-top:5.75pt;width:178.55pt;height:90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B1A45FD" wp14:editId="09FBC278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60589</wp:posOffset>
                      </wp:positionV>
                      <wp:extent cx="2267585" cy="1146810"/>
                      <wp:effectExtent l="0" t="0" r="18415" b="15240"/>
                      <wp:wrapNone/>
                      <wp:docPr id="3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5.95pt;margin-top:4.75pt;width:178.55pt;height:90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74E17" w:rsidTr="00D56623">
        <w:trPr>
          <w:cantSplit/>
          <w:trHeight w:hRule="exact" w:val="2040"/>
        </w:trPr>
        <w:tc>
          <w:tcPr>
            <w:tcW w:w="3953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A603AFB" wp14:editId="78C36A4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68951</wp:posOffset>
                      </wp:positionV>
                      <wp:extent cx="2267585" cy="1146810"/>
                      <wp:effectExtent l="0" t="0" r="18415" b="15240"/>
                      <wp:wrapNone/>
                      <wp:docPr id="3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13.6pt;margin-top:5.45pt;width:178.55pt;height:90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BD1F1DF" wp14:editId="4038F96A">
                      <wp:simplePos x="0" y="0"/>
                      <wp:positionH relativeFrom="column">
                        <wp:posOffset>105781</wp:posOffset>
                      </wp:positionH>
                      <wp:positionV relativeFrom="paragraph">
                        <wp:posOffset>73025</wp:posOffset>
                      </wp:positionV>
                      <wp:extent cx="2267585" cy="1146810"/>
                      <wp:effectExtent l="0" t="0" r="18415" b="1524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8.35pt;margin-top:5.75pt;width:178.55pt;height:90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64C525A8" wp14:editId="7A42892D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60589</wp:posOffset>
                      </wp:positionV>
                      <wp:extent cx="2267585" cy="1146810"/>
                      <wp:effectExtent l="0" t="0" r="18415" b="15240"/>
                      <wp:wrapNone/>
                      <wp:docPr id="3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7585" cy="1146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4E17" w:rsidRDefault="00774E17" w:rsidP="00774E17">
                                  <w:pPr>
                                    <w:pStyle w:val="NoSpacing"/>
                                    <w:rPr>
                                      <w:sz w:val="36"/>
                                      <w:lang w:val="en-US"/>
                                    </w:rPr>
                                  </w:pPr>
                                </w:p>
                                <w:p w:rsidR="00774E17" w:rsidRPr="00774E17" w:rsidRDefault="00774E17" w:rsidP="00774E17">
                                  <w:pPr>
                                    <w:pStyle w:val="NoSpacing"/>
                                    <w:jc w:val="center"/>
                                    <w:rPr>
                                      <w:sz w:val="56"/>
                                      <w:lang w:val="en-US"/>
                                    </w:rPr>
                                  </w:pPr>
                                  <w:r w:rsidRPr="00774E17">
                                    <w:rPr>
                                      <w:sz w:val="56"/>
                                      <w:lang w:val="en-US"/>
                                    </w:rPr>
                                    <w:t>Vann</w:t>
                                  </w:r>
                                </w:p>
                                <w:p w:rsidR="00774E17" w:rsidRPr="005E7691" w:rsidRDefault="00774E17" w:rsidP="00774E17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5.95pt;margin-top:4.75pt;width:178.55pt;height:90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">
                      <v:textbox>
                        <w:txbxContent>
                          <w:p w:rsidR="00774E17" w:rsidRDefault="00774E17" w:rsidP="00774E17">
                            <w:pPr>
                              <w:pStyle w:val="NoSpacing"/>
                              <w:rPr>
                                <w:sz w:val="36"/>
                                <w:lang w:val="en-US"/>
                              </w:rPr>
                            </w:pPr>
                          </w:p>
                          <w:p w:rsidR="00774E17" w:rsidRPr="00774E17" w:rsidRDefault="00774E17" w:rsidP="00774E17">
                            <w:pPr>
                              <w:pStyle w:val="NoSpacing"/>
                              <w:jc w:val="center"/>
                              <w:rPr>
                                <w:sz w:val="56"/>
                                <w:lang w:val="en-US"/>
                              </w:rPr>
                            </w:pPr>
                            <w:r w:rsidRPr="00774E17">
                              <w:rPr>
                                <w:sz w:val="56"/>
                                <w:lang w:val="en-US"/>
                              </w:rPr>
                              <w:t>Vann</w:t>
                            </w:r>
                          </w:p>
                          <w:p w:rsidR="00774E17" w:rsidRPr="005E7691" w:rsidRDefault="00774E17" w:rsidP="00774E17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59579CF" wp14:editId="326EDAC8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17" name="Text Box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7" o:spid="_x0000_s1035" type="#_x0000_t202" style="position:absolute;left:0;text-align:left;margin-left:12.35pt;margin-top:8.4pt;width:178.6pt;height:85.0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1CC09AA" wp14:editId="6B9BA4E2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8.6pt;margin-top:8.15pt;width:178.6pt;height:85.0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D11620B" wp14:editId="2EEB2813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</w:t>
                                  </w:r>
                                  <w:proofErr w:type="gramStart"/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sz w:val="14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7.15pt;margin-top:8.8pt;width:178.6pt;height:85.0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</w:t>
                            </w:r>
                            <w:proofErr w:type="gramStart"/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sz w:val="14"/>
                              </w:rPr>
                              <w:t xml:space="preserve">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E6D1FD8" wp14:editId="0B6B6B20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14" name="Text Box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EC5B4A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="006F550D"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6F550D"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 w:rsidR="006F550D"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 w:rsidR="006F550D"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="006F550D"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4" o:spid="_x0000_s1038" type="#_x0000_t202" style="position:absolute;left:0;text-align:left;margin-left:12.35pt;margin-top:8.4pt;width:178.6pt;height:85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">
                      <v:textbox>
                        <w:txbxContent>
                          <w:p w:rsidR="006F550D" w:rsidRPr="00364DA0" w:rsidRDefault="00EC5B4A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="006F550D"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="006F550D"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 w:rsidR="006F550D"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="006F550D"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="006F550D"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 w:rsidR="006F550D">
                              <w:rPr>
                                <w:sz w:val="14"/>
                              </w:rPr>
                              <w:t xml:space="preserve">- </w:t>
                            </w:r>
                            <w:r w:rsidR="006F550D"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="006F550D"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2F9734E" wp14:editId="26C95885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EC5B4A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="006F550D"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6F550D"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 w:rsidR="006F550D"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 w:rsidR="006F550D"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="006F550D"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="006F550D"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8.6pt;margin-top:8.15pt;width:178.6pt;height:85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">
                      <v:textbox>
                        <w:txbxContent>
                          <w:p w:rsidR="006F550D" w:rsidRPr="00364DA0" w:rsidRDefault="00EC5B4A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="006F550D"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="006F550D"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 w:rsidR="006F550D"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="006F550D"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="006F550D"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 w:rsidR="006F550D">
                              <w:rPr>
                                <w:sz w:val="14"/>
                              </w:rPr>
                              <w:t xml:space="preserve">- </w:t>
                            </w:r>
                            <w:r w:rsidR="006F550D"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="006F550D"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555B059" wp14:editId="135B0B7E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7.15pt;margin-top:8.8pt;width:178.6pt;height:85.0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6D4AD5A" wp14:editId="480B2199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19" name="Text Box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9" o:spid="_x0000_s1041" type="#_x0000_t202" style="position:absolute;left:0;text-align:left;margin-left:12.35pt;margin-top:8.4pt;width:178.6pt;height:85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E14C47E" wp14:editId="2DC314C7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left:0;text-align:left;margin-left:8.6pt;margin-top:8.15pt;width:178.6pt;height:85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000EBA3" wp14:editId="2E5CA1C9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proofErr w:type="gramEnd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,1 M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atriumhydroksid, 0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,4 %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EF3A80">
                                    <w:rPr>
                                      <w:sz w:val="14"/>
                                    </w:rPr>
                                    <w:t>1310-73-2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left:0;text-align:left;margin-left:7.15pt;margin-top:8.8pt;width:178.6pt;height:85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proofErr w:type="gramEnd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,1 M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atriumhydroksid, 0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,4 %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EF3A80">
                              <w:rPr>
                                <w:sz w:val="14"/>
                              </w:rPr>
                              <w:t>1310-73-2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2B76021" wp14:editId="3FEFB019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55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5" o:spid="_x0000_s1044" type="#_x0000_t202" style="position:absolute;left:0;text-align:left;margin-left:12.35pt;margin-top:8.4pt;width:178.6pt;height:85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9438E50" wp14:editId="5FB78E18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left:0;text-align:left;margin-left:8.6pt;margin-top:8.15pt;width:178.6pt;height:85.0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1FD3124D" wp14:editId="7F71D6CE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5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left:0;text-align:left;margin-left:7.15pt;margin-top:8.8pt;width:178.6pt;height:85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D4A9DF0" wp14:editId="4299D8D4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61" name="Text Box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1" o:spid="_x0000_s1047" type="#_x0000_t202" style="position:absolute;left:0;text-align:left;margin-left:12.35pt;margin-top:8.4pt;width:178.6pt;height:85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3201249" wp14:editId="206A491F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left:0;text-align:left;margin-left:8.6pt;margin-top:8.15pt;width:178.6pt;height:85.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2883F27F" wp14:editId="68FAA982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6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position:absolute;left:0;text-align:left;margin-left:7.15pt;margin-top:8.8pt;width:178.6pt;height:85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550D" w:rsidTr="00D56623">
        <w:trPr>
          <w:cantSplit/>
          <w:trHeight w:hRule="exact" w:val="2040"/>
        </w:trPr>
        <w:tc>
          <w:tcPr>
            <w:tcW w:w="3953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345C2FB" wp14:editId="56560075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58" name="Text Box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8" o:spid="_x0000_s1050" type="#_x0000_t202" style="position:absolute;left:0;text-align:left;margin-left:12.35pt;margin-top:8.4pt;width:178.6pt;height:85.0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C5C6A49" wp14:editId="40664DEF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type="#_x0000_t202" style="position:absolute;left:0;text-align:left;margin-left:8.6pt;margin-top:8.15pt;width:178.6pt;height:85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6F550D" w:rsidRDefault="006F550D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FC89461" wp14:editId="3CF11CD0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364DA0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proofErr w:type="gramStart"/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aHSO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0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,003</w:t>
                                  </w:r>
                                  <w:r w:rsidRPr="00EF3A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M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  <w:vertAlign w:val="subscript"/>
                                    </w:rPr>
                                    <w:t xml:space="preserve"> </w:t>
                                  </w:r>
                                  <w:r w:rsidRPr="00EF3A8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atriumhydrogensulfitt, 0,03</w:t>
                                  </w:r>
                                  <w:r w:rsidRPr="00EF3A80">
                                    <w:rPr>
                                      <w:sz w:val="14"/>
                                      <w:szCs w:val="14"/>
                                    </w:rPr>
                                    <w:t xml:space="preserve"> %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 w:rsidRPr="00EF3A80">
                                    <w:rPr>
                                      <w:sz w:val="14"/>
                                      <w:szCs w:val="24"/>
                                    </w:rPr>
                                    <w:t xml:space="preserve">CAS nr. </w:t>
                                  </w:r>
                                  <w:r w:rsidRPr="006F550D">
                                    <w:rPr>
                                      <w:sz w:val="14"/>
                                    </w:rPr>
                                    <w:t>7631-90-5</w:t>
                                  </w:r>
                                </w:p>
                                <w:p w:rsidR="006F550D" w:rsidRPr="00EF3A80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Vurdert ikke merkepliktig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type="#_x0000_t202" style="position:absolute;left:0;text-align:left;margin-left:7.15pt;margin-top:8.8pt;width:178.6pt;height:85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">
                      <v:textbox>
                        <w:txbxContent>
                          <w:p w:rsidR="006F550D" w:rsidRPr="00364DA0" w:rsidRDefault="006F550D" w:rsidP="006F550D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proofErr w:type="gramStart"/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aHSO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0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,003</w:t>
                            </w:r>
                            <w:r w:rsidRPr="00EF3A8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Pr="00EF3A80">
                              <w:rPr>
                                <w:sz w:val="1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  <w:r w:rsidRPr="00EF3A80"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atriumhydrogensulfitt, 0,03</w:t>
                            </w:r>
                            <w:r w:rsidRPr="00EF3A80">
                              <w:rPr>
                                <w:sz w:val="14"/>
                                <w:szCs w:val="14"/>
                              </w:rPr>
                              <w:t xml:space="preserve"> %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 w:rsidRPr="00EF3A80">
                              <w:rPr>
                                <w:sz w:val="14"/>
                                <w:szCs w:val="24"/>
                              </w:rPr>
                              <w:t xml:space="preserve">CAS nr. </w:t>
                            </w:r>
                            <w:r w:rsidRPr="006F550D">
                              <w:rPr>
                                <w:sz w:val="14"/>
                              </w:rPr>
                              <w:t>7631-90-5</w:t>
                            </w:r>
                          </w:p>
                          <w:p w:rsidR="006F550D" w:rsidRPr="00EF3A80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5E7691">
                              <w:rPr>
                                <w:sz w:val="20"/>
                                <w:szCs w:val="20"/>
                              </w:rPr>
                              <w:t>Vurdert ikke merkepliktig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421B6" w:rsidTr="00C43967">
        <w:trPr>
          <w:cantSplit/>
          <w:trHeight w:hRule="exact" w:val="2040"/>
        </w:trPr>
        <w:tc>
          <w:tcPr>
            <w:tcW w:w="3953" w:type="dxa"/>
          </w:tcPr>
          <w:p w:rsidR="001421B6" w:rsidRDefault="001421B6" w:rsidP="00C43967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8EB2DA9" wp14:editId="4143548E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F550D" w:rsidRPr="00C112DA" w:rsidRDefault="006F550D" w:rsidP="006F550D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6F550D" w:rsidRPr="00C112DA" w:rsidRDefault="006F550D" w:rsidP="006F550D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6F550D" w:rsidRPr="00C112DA" w:rsidRDefault="00C112DA" w:rsidP="006F550D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Default="006F550D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6F550D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6F550D" w:rsidRPr="005E7691" w:rsidRDefault="006F550D" w:rsidP="006F550D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1421B6" w:rsidRPr="005E7691" w:rsidRDefault="001421B6" w:rsidP="001421B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type="#_x0000_t202" style="position:absolute;left:0;text-align:left;margin-left:12.35pt;margin-top:8.4pt;width:178.6pt;height:85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">
                      <v:textbox>
                        <w:txbxContent>
                          <w:p w:rsidR="006F550D" w:rsidRPr="00C112DA" w:rsidRDefault="006F550D" w:rsidP="006F550D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6F550D" w:rsidRPr="00C112DA" w:rsidRDefault="006F550D" w:rsidP="006F550D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6F550D" w:rsidRPr="00C112DA" w:rsidRDefault="00C112DA" w:rsidP="006F550D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Default="006F550D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6F550D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6F550D" w:rsidRPr="005E7691" w:rsidRDefault="006F550D" w:rsidP="006F550D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1421B6" w:rsidRPr="005E7691" w:rsidRDefault="001421B6" w:rsidP="001421B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421B6" w:rsidRDefault="001421B6" w:rsidP="00C43967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F0FB336" wp14:editId="285B007A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1421B6" w:rsidRPr="005E7691" w:rsidRDefault="001421B6" w:rsidP="001421B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type="#_x0000_t202" style="position:absolute;left:0;text-align:left;margin-left:8.6pt;margin-top:8.15pt;width:178.6pt;height:85.0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1421B6" w:rsidRPr="005E7691" w:rsidRDefault="001421B6" w:rsidP="001421B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1421B6" w:rsidRDefault="001421B6" w:rsidP="00C43967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62E0456" wp14:editId="6E694409">
                      <wp:simplePos x="0" y="0"/>
                      <wp:positionH relativeFrom="column">
                        <wp:posOffset>84719</wp:posOffset>
                      </wp:positionH>
                      <wp:positionV relativeFrom="paragraph">
                        <wp:posOffset>111125</wp:posOffset>
                      </wp:positionV>
                      <wp:extent cx="2241550" cy="1080000"/>
                      <wp:effectExtent l="0" t="0" r="25400" b="25400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155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1421B6" w:rsidRPr="005E7691" w:rsidRDefault="001421B6" w:rsidP="001421B6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type="#_x0000_t202" style="position:absolute;left:0;text-align:left;margin-left:6.65pt;margin-top:8.75pt;width:176.5pt;height:85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1421B6" w:rsidRPr="005E7691" w:rsidRDefault="001421B6" w:rsidP="001421B6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12DA" w:rsidTr="00D56623">
        <w:trPr>
          <w:cantSplit/>
          <w:trHeight w:hRule="exact" w:val="2040"/>
        </w:trPr>
        <w:tc>
          <w:tcPr>
            <w:tcW w:w="3953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7640395" wp14:editId="32EA3DC7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type="#_x0000_t202" style="position:absolute;left:0;text-align:left;margin-left:12.35pt;margin-top:8.4pt;width:178.6pt;height:85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F50BC2E" wp14:editId="37501617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7" type="#_x0000_t202" style="position:absolute;left:0;text-align:left;margin-left:8.6pt;margin-top:8.15pt;width:178.6pt;height:85.0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66C40FB" wp14:editId="5205A1BE">
                      <wp:simplePos x="0" y="0"/>
                      <wp:positionH relativeFrom="column">
                        <wp:posOffset>84719</wp:posOffset>
                      </wp:positionH>
                      <wp:positionV relativeFrom="paragraph">
                        <wp:posOffset>111125</wp:posOffset>
                      </wp:positionV>
                      <wp:extent cx="2241550" cy="1080000"/>
                      <wp:effectExtent l="0" t="0" r="25400" b="25400"/>
                      <wp:wrapNone/>
                      <wp:docPr id="3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155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8" type="#_x0000_t202" style="position:absolute;left:0;text-align:left;margin-left:6.65pt;margin-top:8.75pt;width:176.5pt;height:85.0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112DA" w:rsidTr="00D56623">
        <w:trPr>
          <w:cantSplit/>
          <w:trHeight w:hRule="exact" w:val="2040"/>
        </w:trPr>
        <w:tc>
          <w:tcPr>
            <w:tcW w:w="3953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D1AD795" wp14:editId="49CD35A3">
                      <wp:simplePos x="0" y="0"/>
                      <wp:positionH relativeFrom="column">
                        <wp:posOffset>157109</wp:posOffset>
                      </wp:positionH>
                      <wp:positionV relativeFrom="paragraph">
                        <wp:posOffset>106680</wp:posOffset>
                      </wp:positionV>
                      <wp:extent cx="2268000" cy="1080000"/>
                      <wp:effectExtent l="0" t="0" r="18415" b="25400"/>
                      <wp:wrapNone/>
                      <wp:docPr id="3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type="#_x0000_t202" style="position:absolute;left:0;text-align:left;margin-left:12.35pt;margin-top:8.4pt;width:178.6pt;height:85.0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08F8521" wp14:editId="7CF337CC">
                      <wp:simplePos x="0" y="0"/>
                      <wp:positionH relativeFrom="column">
                        <wp:posOffset>109484</wp:posOffset>
                      </wp:positionH>
                      <wp:positionV relativeFrom="paragraph">
                        <wp:posOffset>103505</wp:posOffset>
                      </wp:positionV>
                      <wp:extent cx="2268000" cy="1080000"/>
                      <wp:effectExtent l="0" t="0" r="18415" b="25400"/>
                      <wp:wrapNone/>
                      <wp:docPr id="3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0" type="#_x0000_t202" style="position:absolute;left:0;text-align:left;margin-left:8.6pt;margin-top:8.15pt;width:178.6pt;height:85.0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C112DA" w:rsidRDefault="00C112D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9B09422" wp14:editId="262F9BF8">
                      <wp:simplePos x="0" y="0"/>
                      <wp:positionH relativeFrom="column">
                        <wp:posOffset>84719</wp:posOffset>
                      </wp:positionH>
                      <wp:positionV relativeFrom="paragraph">
                        <wp:posOffset>111125</wp:posOffset>
                      </wp:positionV>
                      <wp:extent cx="2241550" cy="1080000"/>
                      <wp:effectExtent l="0" t="0" r="25400" b="25400"/>
                      <wp:wrapNone/>
                      <wp:docPr id="3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155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>KMnO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vertAlign w:val="subscript"/>
                                      <w:lang w:val="nn-NO"/>
                                    </w:rPr>
                                    <w:t>4</w:t>
                                  </w:r>
                                  <w:r w:rsidRPr="00C112DA">
                                    <w:rPr>
                                      <w:b/>
                                      <w:sz w:val="28"/>
                                      <w:szCs w:val="28"/>
                                      <w:lang w:val="nn-NO"/>
                                    </w:rPr>
                                    <w:t xml:space="preserve">  0,002 M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vertAlign w:val="subscript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b/>
                                      <w:sz w:val="24"/>
                                      <w:szCs w:val="24"/>
                                      <w:lang w:val="nn-NO"/>
                                    </w:rPr>
                                    <w:br/>
                                  </w:r>
                                  <w:proofErr w:type="spellStart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>Kaliumpermanganat</w:t>
                                  </w:r>
                                  <w:proofErr w:type="spellEnd"/>
                                  <w:r w:rsidRPr="00C112DA">
                                    <w:rPr>
                                      <w:sz w:val="14"/>
                                      <w:szCs w:val="14"/>
                                      <w:lang w:val="nn-NO"/>
                                    </w:rPr>
                                    <w:t xml:space="preserve">, 0,03 %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 xml:space="preserve">- </w:t>
                                  </w: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C112DA">
                                    <w:rPr>
                                      <w:sz w:val="14"/>
                                      <w:lang w:val="nn-NO"/>
                                    </w:rPr>
                                    <w:t>7722-64-7</w:t>
                                  </w: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b/>
                                      <w:sz w:val="18"/>
                                      <w:szCs w:val="24"/>
                                      <w:vertAlign w:val="subscript"/>
                                      <w:lang w:val="nn-NO"/>
                                    </w:rPr>
                                  </w:pPr>
                                </w:p>
                                <w:p w:rsidR="00C112DA" w:rsidRPr="00C112DA" w:rsidRDefault="00C112DA" w:rsidP="00C112DA">
                                  <w:pPr>
                                    <w:pStyle w:val="NoSpacing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C112DA">
                                    <w:rPr>
                                      <w:sz w:val="18"/>
                                      <w:szCs w:val="20"/>
                                    </w:rPr>
                                    <w:t>Skadelig, med langtidsvirkning, for liv i vann</w:t>
                                  </w: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Default="00C112DA" w:rsidP="00C112D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03.10.2016</w:t>
                                  </w:r>
                                </w:p>
                                <w:p w:rsidR="00C112DA" w:rsidRPr="005E7691" w:rsidRDefault="00C112DA" w:rsidP="00C112DA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1" type="#_x0000_t202" style="position:absolute;left:0;text-align:left;margin-left:6.65pt;margin-top:8.75pt;width:176.5pt;height:85.0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">
                      <v:textbox>
                        <w:txbxContent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>KMnO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vertAlign w:val="subscript"/>
                                <w:lang w:val="nn-NO"/>
                              </w:rPr>
                              <w:t>4</w:t>
                            </w:r>
                            <w:r w:rsidRPr="00C112DA">
                              <w:rPr>
                                <w:b/>
                                <w:sz w:val="28"/>
                                <w:szCs w:val="28"/>
                                <w:lang w:val="nn-NO"/>
                              </w:rPr>
                              <w:t xml:space="preserve">  0,002 M</w:t>
                            </w:r>
                            <w:r w:rsidRPr="00C112DA">
                              <w:rPr>
                                <w:sz w:val="14"/>
                                <w:szCs w:val="24"/>
                                <w:vertAlign w:val="subscript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b/>
                                <w:sz w:val="24"/>
                                <w:szCs w:val="24"/>
                                <w:lang w:val="nn-NO"/>
                              </w:rPr>
                              <w:br/>
                            </w:r>
                            <w:proofErr w:type="spellStart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>Kaliumpermanganat</w:t>
                            </w:r>
                            <w:proofErr w:type="spellEnd"/>
                            <w:r w:rsidRPr="00C112DA">
                              <w:rPr>
                                <w:sz w:val="14"/>
                                <w:szCs w:val="14"/>
                                <w:lang w:val="nn-NO"/>
                              </w:rPr>
                              <w:t xml:space="preserve">, 0,03 %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 xml:space="preserve">- </w:t>
                            </w: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C112DA">
                              <w:rPr>
                                <w:sz w:val="14"/>
                                <w:lang w:val="nn-NO"/>
                              </w:rPr>
                              <w:t>7722-64-7</w:t>
                            </w: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b/>
                                <w:sz w:val="18"/>
                                <w:szCs w:val="24"/>
                                <w:vertAlign w:val="subscript"/>
                                <w:lang w:val="nn-NO"/>
                              </w:rPr>
                            </w:pPr>
                          </w:p>
                          <w:p w:rsidR="00C112DA" w:rsidRPr="00C112DA" w:rsidRDefault="00C112DA" w:rsidP="00C112DA">
                            <w:pPr>
                              <w:pStyle w:val="NoSpacing"/>
                              <w:rPr>
                                <w:sz w:val="18"/>
                                <w:szCs w:val="20"/>
                              </w:rPr>
                            </w:pPr>
                            <w:r w:rsidRPr="00C112DA">
                              <w:rPr>
                                <w:sz w:val="18"/>
                                <w:szCs w:val="20"/>
                              </w:rPr>
                              <w:t>Skadelig, med langtidsvirkning, for liv i vann</w:t>
                            </w: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Default="00C112DA" w:rsidP="00C112D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03.10.2016</w:t>
                            </w:r>
                          </w:p>
                          <w:p w:rsidR="00C112DA" w:rsidRPr="005E7691" w:rsidRDefault="00C112DA" w:rsidP="00C112DA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29E9" w:rsidTr="00D56623">
        <w:trPr>
          <w:cantSplit/>
          <w:trHeight w:hRule="exact" w:val="2040"/>
        </w:trPr>
        <w:tc>
          <w:tcPr>
            <w:tcW w:w="3953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B7F34BD" wp14:editId="2A17009E">
                      <wp:simplePos x="0" y="0"/>
                      <wp:positionH relativeFrom="column">
                        <wp:posOffset>148326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2" type="#_x0000_t202" style="position:absolute;left:0;text-align:left;margin-left:11.7pt;margin-top:8.8pt;width:178.6pt;height:85.0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F7F6B97" wp14:editId="664F508D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F29E9" w:rsidRDefault="00EC5B4A" w:rsidP="00EF29E9">
                                  <w:pPr>
                                    <w:pStyle w:val="NoSpacing"/>
                                    <w:rPr>
                                      <w:sz w:val="14"/>
                                      <w:lang w:val="nn-NO"/>
                                    </w:rPr>
                                  </w:pPr>
                                  <w:r w:rsidRPr="00C112D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 xml:space="preserve">CAS nr. </w:t>
                                  </w:r>
                                  <w:r w:rsidRPr="00EC5B4A">
                                    <w:rPr>
                                      <w:sz w:val="14"/>
                                      <w:szCs w:val="24"/>
                                      <w:lang w:val="nn-NO"/>
                                    </w:rPr>
                                    <w:t>5949-29-1</w:t>
                                  </w:r>
                                </w:p>
                                <w:p w:rsidR="00EC5B4A" w:rsidRPr="00EC5B4A" w:rsidRDefault="00EC5B4A" w:rsidP="00EF29E9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F29E9" w:rsidRPr="005E7691" w:rsidRDefault="00EF29E9" w:rsidP="00EF29E9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F29E9" w:rsidRDefault="00EF29E9" w:rsidP="00EF29E9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F29E9" w:rsidRDefault="00EF29E9" w:rsidP="00EF29E9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F29E9" w:rsidRDefault="00EF29E9" w:rsidP="00EF29E9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3" type="#_x0000_t202" style="position:absolute;left:0;text-align:left;margin-left:7.15pt;margin-top:8.8pt;width:178.6pt;height:85.0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F29E9" w:rsidRDefault="00EC5B4A" w:rsidP="00EF29E9">
                            <w:pPr>
                              <w:pStyle w:val="NoSpacing"/>
                              <w:rPr>
                                <w:sz w:val="14"/>
                                <w:lang w:val="nn-NO"/>
                              </w:rPr>
                            </w:pPr>
                            <w:r w:rsidRPr="00C112DA">
                              <w:rPr>
                                <w:sz w:val="14"/>
                                <w:szCs w:val="24"/>
                                <w:lang w:val="nn-NO"/>
                              </w:rPr>
                              <w:t xml:space="preserve">CAS nr. </w:t>
                            </w:r>
                            <w:r w:rsidRPr="00EC5B4A">
                              <w:rPr>
                                <w:sz w:val="14"/>
                                <w:szCs w:val="24"/>
                                <w:lang w:val="nn-NO"/>
                              </w:rPr>
                              <w:t>5949-29-1</w:t>
                            </w:r>
                          </w:p>
                          <w:p w:rsidR="00EC5B4A" w:rsidRPr="00EC5B4A" w:rsidRDefault="00EC5B4A" w:rsidP="00EF29E9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F29E9" w:rsidRPr="005E7691" w:rsidRDefault="00EF29E9" w:rsidP="00EF29E9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F29E9" w:rsidRDefault="00EF29E9" w:rsidP="00EF29E9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F29E9" w:rsidRDefault="00EF29E9" w:rsidP="00EF29E9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F29E9" w:rsidRDefault="00EF29E9" w:rsidP="00EF29E9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BD2231E" wp14:editId="1799ECF9">
                      <wp:simplePos x="0" y="0"/>
                      <wp:positionH relativeFrom="column">
                        <wp:posOffset>63764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4" type="#_x0000_t202" style="position:absolute;left:0;text-align:left;margin-left:5pt;margin-top:8.8pt;width:178.6pt;height:85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74E17" w:rsidTr="00D56623">
        <w:trPr>
          <w:cantSplit/>
          <w:trHeight w:hRule="exact" w:val="2040"/>
        </w:trPr>
        <w:tc>
          <w:tcPr>
            <w:tcW w:w="3953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724D358" wp14:editId="2ACC8401">
                      <wp:simplePos x="0" y="0"/>
                      <wp:positionH relativeFrom="column">
                        <wp:posOffset>148326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774E17" w:rsidRPr="00F53179" w:rsidRDefault="00774E17" w:rsidP="00774E17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5" type="#_x0000_t202" style="position:absolute;left:0;text-align:left;margin-left:11.7pt;margin-top:8.8pt;width:178.6pt;height:85.0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774E17" w:rsidRPr="00F53179" w:rsidRDefault="00774E17" w:rsidP="00774E17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2F0D436" wp14:editId="6C09D7C8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774E17" w:rsidRPr="00F53179" w:rsidRDefault="00774E17" w:rsidP="00774E17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type="#_x0000_t202" style="position:absolute;left:0;text-align:left;margin-left:7.15pt;margin-top:8.8pt;width:178.6pt;height:85.0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774E17" w:rsidRPr="00F53179" w:rsidRDefault="00774E17" w:rsidP="00774E17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774E17" w:rsidRDefault="00774E17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0A80E64" wp14:editId="5A3CF0F6">
                      <wp:simplePos x="0" y="0"/>
                      <wp:positionH relativeFrom="column">
                        <wp:posOffset>63764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774E17" w:rsidRPr="00F53179" w:rsidRDefault="00774E17" w:rsidP="00774E17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7" type="#_x0000_t202" style="position:absolute;left:0;text-align:left;margin-left:5pt;margin-top:8.8pt;width:178.6pt;height:85.0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774E17" w:rsidRPr="00F53179" w:rsidRDefault="00774E17" w:rsidP="00774E17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C5B4A" w:rsidTr="00D56623">
        <w:trPr>
          <w:cantSplit/>
          <w:trHeight w:hRule="exact" w:val="2040"/>
        </w:trPr>
        <w:tc>
          <w:tcPr>
            <w:tcW w:w="3953" w:type="dxa"/>
          </w:tcPr>
          <w:p w:rsidR="00EC5B4A" w:rsidRDefault="00EC5B4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EF4F703" wp14:editId="46B532A3">
                      <wp:simplePos x="0" y="0"/>
                      <wp:positionH relativeFrom="column">
                        <wp:posOffset>148326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8" type="#_x0000_t202" style="position:absolute;left:0;text-align:left;margin-left:11.7pt;margin-top:8.8pt;width:178.6pt;height:85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C5B4A" w:rsidRDefault="00EC5B4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0647D7E" wp14:editId="1A2F224B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9" type="#_x0000_t202" style="position:absolute;left:0;text-align:left;margin-left:7.15pt;margin-top:8.8pt;width:178.6pt;height:85.0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C5B4A" w:rsidRDefault="00EC5B4A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1D4350B8" wp14:editId="3A7C6289">
                      <wp:simplePos x="0" y="0"/>
                      <wp:positionH relativeFrom="column">
                        <wp:posOffset>63764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0" type="#_x0000_t202" style="position:absolute;left:0;text-align:left;margin-left:5pt;margin-top:8.8pt;width:178.6pt;height:85.0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29E9" w:rsidTr="00D56623">
        <w:trPr>
          <w:cantSplit/>
          <w:trHeight w:hRule="exact" w:val="2040"/>
        </w:trPr>
        <w:tc>
          <w:tcPr>
            <w:tcW w:w="3953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0DCE461" wp14:editId="4532496F">
                      <wp:simplePos x="0" y="0"/>
                      <wp:positionH relativeFrom="column">
                        <wp:posOffset>148326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2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1" type="#_x0000_t202" style="position:absolute;left:0;text-align:left;margin-left:11.7pt;margin-top:8.8pt;width:178.6pt;height:85.0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5380C41" wp14:editId="423AE6CA">
                      <wp:simplePos x="0" y="0"/>
                      <wp:positionH relativeFrom="column">
                        <wp:posOffset>90541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2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2" type="#_x0000_t202" style="position:absolute;left:0;text-align:left;margin-left:7.15pt;margin-top:8.8pt;width:178.6pt;height:85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EF29E9" w:rsidRDefault="00EF29E9" w:rsidP="00D56623">
            <w:pPr>
              <w:ind w:left="258" w:right="25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8B4B0AB" wp14:editId="76EA6F6D">
                      <wp:simplePos x="0" y="0"/>
                      <wp:positionH relativeFrom="column">
                        <wp:posOffset>63764</wp:posOffset>
                      </wp:positionH>
                      <wp:positionV relativeFrom="paragraph">
                        <wp:posOffset>111760</wp:posOffset>
                      </wp:positionV>
                      <wp:extent cx="2268000" cy="1080000"/>
                      <wp:effectExtent l="0" t="0" r="18415" b="25400"/>
                      <wp:wrapNone/>
                      <wp:docPr id="2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8000" cy="10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Sitronsyreløsning, 10 %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sz w:val="14"/>
                                    </w:rPr>
                                  </w:pPr>
                                  <w:r w:rsidRPr="00EC5B4A">
                                    <w:rPr>
                                      <w:sz w:val="14"/>
                                      <w:szCs w:val="24"/>
                                    </w:rPr>
                                    <w:t>CAS nr. 5949-29-1</w:t>
                                  </w:r>
                                </w:p>
                                <w:p w:rsidR="00EC5B4A" w:rsidRPr="00EC5B4A" w:rsidRDefault="00EC5B4A" w:rsidP="00EC5B4A">
                                  <w:pPr>
                                    <w:pStyle w:val="NoSpacing"/>
                                    <w:rPr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:rsidR="00EC5B4A" w:rsidRPr="005E7691" w:rsidRDefault="00EC5B4A" w:rsidP="00EC5B4A">
                                  <w:pPr>
                                    <w:pStyle w:val="NoSpacing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472B4">
                                    <w:rPr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 w:rsidRPr="005E7691">
                                    <w:rPr>
                                      <w:sz w:val="20"/>
                                      <w:szCs w:val="20"/>
                                    </w:rPr>
                                    <w:t>urdert ikke merkepliktig</w:t>
                                  </w: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Default="00EC5B4A" w:rsidP="00EC5B4A">
                                  <w:pPr>
                                    <w:pStyle w:val="NoSpacing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EC5B4A" w:rsidRPr="00F53179" w:rsidRDefault="00EC5B4A" w:rsidP="00EC5B4A">
                                  <w:pPr>
                                    <w:pStyle w:val="NoSpacing"/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Skolelaboratoriet for </w:t>
                                  </w:r>
                                  <w:proofErr w:type="gramStart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kjemi         Laget</w:t>
                                  </w:r>
                                  <w:proofErr w:type="gramEnd"/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av: Svein Tveit          </w:t>
                                  </w:r>
                                  <w:r w:rsidRPr="00734C93">
                                    <w:rPr>
                                      <w:sz w:val="10"/>
                                      <w:szCs w:val="10"/>
                                    </w:rPr>
                                    <w:t>Dato: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06.03.2015</w:t>
                                  </w:r>
                                </w:p>
                                <w:p w:rsidR="00EF29E9" w:rsidRPr="00F53179" w:rsidRDefault="00EF29E9" w:rsidP="00EF29E9">
                                  <w:pPr>
                                    <w:pStyle w:val="NoSpacing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3" type="#_x0000_t202" style="position:absolute;left:0;text-align:left;margin-left:5pt;margin-top:8.8pt;width:178.6pt;height:85.0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">
                      <v:textbox>
                        <w:txbxContent>
                          <w:p w:rsidR="00EC5B4A" w:rsidRDefault="00EC5B4A" w:rsidP="00EC5B4A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Sitronsyreløsning, 10 %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sz w:val="14"/>
                              </w:rPr>
                            </w:pPr>
                            <w:r w:rsidRPr="00EC5B4A">
                              <w:rPr>
                                <w:sz w:val="14"/>
                                <w:szCs w:val="24"/>
                              </w:rPr>
                              <w:t>CAS nr. 5949-29-1</w:t>
                            </w:r>
                          </w:p>
                          <w:p w:rsidR="00EC5B4A" w:rsidRPr="00EC5B4A" w:rsidRDefault="00EC5B4A" w:rsidP="00EC5B4A">
                            <w:pPr>
                              <w:pStyle w:val="NoSpacing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C5B4A" w:rsidRPr="005E7691" w:rsidRDefault="00EC5B4A" w:rsidP="00EC5B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3472B4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5E7691">
                              <w:rPr>
                                <w:sz w:val="20"/>
                                <w:szCs w:val="20"/>
                              </w:rPr>
                              <w:t>urdert ikke merkepliktig</w:t>
                            </w: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Default="00EC5B4A" w:rsidP="00EC5B4A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EC5B4A" w:rsidRPr="00F53179" w:rsidRDefault="00EC5B4A" w:rsidP="00EC5B4A">
                            <w:pPr>
                              <w:pStyle w:val="NoSpacing"/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Skolelaboratoriet for </w:t>
                            </w:r>
                            <w:proofErr w:type="gramStart"/>
                            <w:r>
                              <w:rPr>
                                <w:sz w:val="10"/>
                                <w:szCs w:val="10"/>
                              </w:rPr>
                              <w:t>kjemi         Laget</w:t>
                            </w:r>
                            <w:proofErr w:type="gramEnd"/>
                            <w:r>
                              <w:rPr>
                                <w:sz w:val="10"/>
                                <w:szCs w:val="10"/>
                              </w:rPr>
                              <w:t xml:space="preserve"> av: Svein Tveit          </w:t>
                            </w:r>
                            <w:r w:rsidRPr="00734C93">
                              <w:rPr>
                                <w:sz w:val="10"/>
                                <w:szCs w:val="10"/>
                              </w:rPr>
                              <w:t>Dato: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06.03.2015</w:t>
                            </w:r>
                          </w:p>
                          <w:p w:rsidR="00EF29E9" w:rsidRPr="00F53179" w:rsidRDefault="00EF29E9" w:rsidP="00EF29E9">
                            <w:pPr>
                              <w:pStyle w:val="NoSpacing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1401C" w:rsidRPr="00E1401C" w:rsidRDefault="00E1401C" w:rsidP="00E1401C">
      <w:pPr>
        <w:ind w:left="258" w:right="258"/>
        <w:rPr>
          <w:vanish/>
        </w:rPr>
      </w:pPr>
    </w:p>
    <w:sectPr w:rsidR="00E1401C" w:rsidRPr="00E1401C" w:rsidSect="00E1401C">
      <w:type w:val="continuous"/>
      <w:pgSz w:w="11905" w:h="16837"/>
      <w:pgMar w:top="255" w:right="0" w:bottom="0" w:left="0" w:header="708" w:footer="708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A42" w:rsidRDefault="001D1A42" w:rsidP="001D1A42">
      <w:pPr>
        <w:spacing w:after="0" w:line="240" w:lineRule="auto"/>
      </w:pPr>
      <w:r>
        <w:separator/>
      </w:r>
    </w:p>
  </w:endnote>
  <w:endnote w:type="continuationSeparator" w:id="0">
    <w:p w:rsidR="001D1A42" w:rsidRDefault="001D1A42" w:rsidP="001D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A42" w:rsidRDefault="001D1A42" w:rsidP="001D1A42">
      <w:pPr>
        <w:spacing w:after="0" w:line="240" w:lineRule="auto"/>
      </w:pPr>
      <w:r>
        <w:separator/>
      </w:r>
    </w:p>
  </w:footnote>
  <w:footnote w:type="continuationSeparator" w:id="0">
    <w:p w:rsidR="001D1A42" w:rsidRDefault="001D1A42" w:rsidP="001D1A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1C"/>
    <w:rsid w:val="00012299"/>
    <w:rsid w:val="00076E42"/>
    <w:rsid w:val="000C5F19"/>
    <w:rsid w:val="0011340C"/>
    <w:rsid w:val="00127D48"/>
    <w:rsid w:val="001421B6"/>
    <w:rsid w:val="00143C29"/>
    <w:rsid w:val="001B35D5"/>
    <w:rsid w:val="001D1A42"/>
    <w:rsid w:val="002A5F9B"/>
    <w:rsid w:val="002C07BF"/>
    <w:rsid w:val="002E4B5D"/>
    <w:rsid w:val="002F0033"/>
    <w:rsid w:val="003472B4"/>
    <w:rsid w:val="003A66F0"/>
    <w:rsid w:val="0043237A"/>
    <w:rsid w:val="00450DAF"/>
    <w:rsid w:val="005823F1"/>
    <w:rsid w:val="00602574"/>
    <w:rsid w:val="00635741"/>
    <w:rsid w:val="0065197E"/>
    <w:rsid w:val="006923AA"/>
    <w:rsid w:val="006F550D"/>
    <w:rsid w:val="00711CC0"/>
    <w:rsid w:val="00774E17"/>
    <w:rsid w:val="007A7133"/>
    <w:rsid w:val="007B5FED"/>
    <w:rsid w:val="008B34E0"/>
    <w:rsid w:val="00966F29"/>
    <w:rsid w:val="00980859"/>
    <w:rsid w:val="009D151A"/>
    <w:rsid w:val="009D6287"/>
    <w:rsid w:val="00A104DF"/>
    <w:rsid w:val="00A657AA"/>
    <w:rsid w:val="00A83F28"/>
    <w:rsid w:val="00A87F24"/>
    <w:rsid w:val="00B176FA"/>
    <w:rsid w:val="00BA6EBE"/>
    <w:rsid w:val="00C112DA"/>
    <w:rsid w:val="00C22E0F"/>
    <w:rsid w:val="00CF05C6"/>
    <w:rsid w:val="00DC1C03"/>
    <w:rsid w:val="00DD3D6B"/>
    <w:rsid w:val="00E1401C"/>
    <w:rsid w:val="00E16F1B"/>
    <w:rsid w:val="00EC5B4A"/>
    <w:rsid w:val="00ED5835"/>
    <w:rsid w:val="00EF29E9"/>
    <w:rsid w:val="00F0108F"/>
    <w:rsid w:val="00F44C2A"/>
    <w:rsid w:val="00F5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1401C"/>
    <w:pPr>
      <w:spacing w:after="0" w:line="240" w:lineRule="auto"/>
    </w:pPr>
  </w:style>
  <w:style w:type="paragraph" w:customStyle="1" w:styleId="Default">
    <w:name w:val="Default"/>
    <w:rsid w:val="00E140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0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A42"/>
  </w:style>
  <w:style w:type="paragraph" w:styleId="Footer">
    <w:name w:val="footer"/>
    <w:basedOn w:val="Normal"/>
    <w:link w:val="FooterChar"/>
    <w:uiPriority w:val="99"/>
    <w:unhideWhenUsed/>
    <w:rsid w:val="001D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A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1401C"/>
    <w:pPr>
      <w:spacing w:after="0" w:line="240" w:lineRule="auto"/>
    </w:pPr>
  </w:style>
  <w:style w:type="paragraph" w:customStyle="1" w:styleId="Default">
    <w:name w:val="Default"/>
    <w:rsid w:val="00E140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0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A42"/>
  </w:style>
  <w:style w:type="paragraph" w:styleId="Footer">
    <w:name w:val="footer"/>
    <w:basedOn w:val="Normal"/>
    <w:link w:val="FooterChar"/>
    <w:uiPriority w:val="99"/>
    <w:unhideWhenUsed/>
    <w:rsid w:val="001D1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739696BD.dotm</Template>
  <TotalTime>0</TotalTime>
  <Pages>2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Svein Tveit</dc:creator>
  <cp:lastModifiedBy>Svein Tveit</cp:lastModifiedBy>
  <cp:revision>2</cp:revision>
  <cp:lastPrinted>2016-10-03T12:44:00Z</cp:lastPrinted>
  <dcterms:created xsi:type="dcterms:W3CDTF">2016-10-31T10:30:00Z</dcterms:created>
  <dcterms:modified xsi:type="dcterms:W3CDTF">2016-10-31T10:30:00Z</dcterms:modified>
</cp:coreProperties>
</file>