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1C7327" w:rsidTr="001C7327">
        <w:trPr>
          <w:cantSplit/>
          <w:trHeight w:hRule="exact" w:val="2040"/>
        </w:trPr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Alunbeis til</w:t>
            </w:r>
          </w:p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hvite tekstiler</w:t>
            </w:r>
          </w:p>
        </w:tc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Alunbeis til</w:t>
            </w:r>
          </w:p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indigofargede tekstiler</w:t>
            </w:r>
          </w:p>
        </w:tc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Til skylling</w:t>
            </w:r>
          </w:p>
        </w:tc>
      </w:tr>
      <w:tr w:rsidR="001C7327" w:rsidTr="001C7327">
        <w:trPr>
          <w:cantSplit/>
          <w:trHeight w:hRule="exact" w:val="2040"/>
        </w:trPr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Alunbeis til</w:t>
            </w:r>
          </w:p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hvite tekstiler</w:t>
            </w:r>
          </w:p>
        </w:tc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Alunbeis til</w:t>
            </w:r>
          </w:p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indigofargede tekstiler</w:t>
            </w:r>
          </w:p>
        </w:tc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Til skylling</w:t>
            </w:r>
          </w:p>
        </w:tc>
      </w:tr>
      <w:tr w:rsidR="001C7327" w:rsidTr="001C7327">
        <w:trPr>
          <w:cantSplit/>
          <w:trHeight w:hRule="exact" w:val="2040"/>
        </w:trPr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Alunbeis til</w:t>
            </w:r>
          </w:p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hvite tekstiler</w:t>
            </w:r>
          </w:p>
        </w:tc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Alunbeis til</w:t>
            </w:r>
          </w:p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indigofargede tekstiler</w:t>
            </w:r>
          </w:p>
        </w:tc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Til skylling</w:t>
            </w:r>
          </w:p>
        </w:tc>
      </w:tr>
      <w:tr w:rsidR="001C7327" w:rsidTr="001C7327">
        <w:trPr>
          <w:cantSplit/>
          <w:trHeight w:hRule="exact" w:val="2040"/>
        </w:trPr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Alunbeis til</w:t>
            </w:r>
          </w:p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hvite tekstiler</w:t>
            </w:r>
          </w:p>
        </w:tc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Alunbeis til</w:t>
            </w:r>
          </w:p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indigofargede tekstiler</w:t>
            </w:r>
          </w:p>
        </w:tc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Til skylling</w:t>
            </w:r>
          </w:p>
        </w:tc>
      </w:tr>
      <w:tr w:rsidR="001C7327" w:rsidTr="001C7327">
        <w:trPr>
          <w:cantSplit/>
          <w:trHeight w:hRule="exact" w:val="2040"/>
        </w:trPr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Alunbeis til</w:t>
            </w:r>
          </w:p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hvite tekstiler</w:t>
            </w:r>
          </w:p>
        </w:tc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Alunbeis til</w:t>
            </w:r>
          </w:p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indigofargede tekstiler</w:t>
            </w:r>
          </w:p>
        </w:tc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Til skylling</w:t>
            </w:r>
          </w:p>
        </w:tc>
      </w:tr>
      <w:tr w:rsidR="001C7327" w:rsidTr="001C7327">
        <w:trPr>
          <w:cantSplit/>
          <w:trHeight w:hRule="exact" w:val="2040"/>
        </w:trPr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Alunbeis til</w:t>
            </w:r>
          </w:p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hvite tekstiler</w:t>
            </w:r>
          </w:p>
        </w:tc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Alunbeis til</w:t>
            </w:r>
          </w:p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indigofargede tekstiler</w:t>
            </w:r>
          </w:p>
        </w:tc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Til skylling</w:t>
            </w:r>
          </w:p>
        </w:tc>
      </w:tr>
      <w:tr w:rsidR="001C7327" w:rsidTr="001C7327">
        <w:trPr>
          <w:cantSplit/>
          <w:trHeight w:hRule="exact" w:val="2040"/>
        </w:trPr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Alunbeis til</w:t>
            </w:r>
          </w:p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hvite tekstiler</w:t>
            </w:r>
          </w:p>
        </w:tc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Alunbeis til</w:t>
            </w:r>
          </w:p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indigofargede tekstiler</w:t>
            </w:r>
          </w:p>
        </w:tc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Til skylling</w:t>
            </w:r>
          </w:p>
        </w:tc>
      </w:tr>
      <w:tr w:rsidR="001C7327" w:rsidTr="001C7327">
        <w:trPr>
          <w:cantSplit/>
          <w:trHeight w:hRule="exact" w:val="2040"/>
        </w:trPr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Alunbeis til</w:t>
            </w:r>
          </w:p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hvite tekstiler</w:t>
            </w:r>
          </w:p>
        </w:tc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Alunbeis til</w:t>
            </w:r>
          </w:p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indigofargede tekstiler</w:t>
            </w:r>
          </w:p>
        </w:tc>
        <w:tc>
          <w:tcPr>
            <w:tcW w:w="3968" w:type="dxa"/>
            <w:vAlign w:val="center"/>
          </w:tcPr>
          <w:p w:rsidR="001C7327" w:rsidRPr="001C7327" w:rsidRDefault="001C7327" w:rsidP="001C7327">
            <w:pPr>
              <w:ind w:left="258" w:right="258"/>
              <w:jc w:val="center"/>
              <w:rPr>
                <w:b/>
                <w:sz w:val="40"/>
              </w:rPr>
            </w:pPr>
            <w:r w:rsidRPr="001C7327">
              <w:rPr>
                <w:b/>
                <w:sz w:val="40"/>
              </w:rPr>
              <w:t>Til skylling</w:t>
            </w:r>
          </w:p>
        </w:tc>
      </w:tr>
      <w:tr w:rsidR="001C7327">
        <w:trPr>
          <w:cantSplit/>
          <w:trHeight w:hRule="exact" w:val="2040"/>
        </w:trPr>
        <w:tc>
          <w:tcPr>
            <w:tcW w:w="3968" w:type="dxa"/>
          </w:tcPr>
          <w:p w:rsidR="001C7327" w:rsidRDefault="001C7327" w:rsidP="008B201A">
            <w:pPr>
              <w:ind w:right="258"/>
            </w:pPr>
            <w:bookmarkStart w:id="0" w:name="_GoBack"/>
            <w:bookmarkEnd w:id="0"/>
          </w:p>
        </w:tc>
        <w:tc>
          <w:tcPr>
            <w:tcW w:w="3968" w:type="dxa"/>
          </w:tcPr>
          <w:p w:rsidR="001C7327" w:rsidRDefault="001C7327" w:rsidP="001C7327">
            <w:pPr>
              <w:ind w:left="258" w:right="258"/>
            </w:pPr>
          </w:p>
        </w:tc>
        <w:tc>
          <w:tcPr>
            <w:tcW w:w="3968" w:type="dxa"/>
          </w:tcPr>
          <w:p w:rsidR="001C7327" w:rsidRDefault="001C7327" w:rsidP="001C7327">
            <w:pPr>
              <w:ind w:left="258" w:right="258"/>
            </w:pPr>
          </w:p>
        </w:tc>
      </w:tr>
    </w:tbl>
    <w:p w:rsidR="001C7327" w:rsidRPr="001C7327" w:rsidRDefault="001C7327" w:rsidP="001C7327">
      <w:pPr>
        <w:ind w:left="258" w:right="258"/>
        <w:rPr>
          <w:vanish/>
        </w:rPr>
      </w:pPr>
    </w:p>
    <w:sectPr w:rsidR="001C7327" w:rsidRPr="001C7327" w:rsidSect="001C7327">
      <w:type w:val="continuous"/>
      <w:pgSz w:w="11905" w:h="16837"/>
      <w:pgMar w:top="255" w:right="0" w:bottom="0" w:left="0" w:header="708" w:footer="708" w:gutter="0"/>
      <w:paperSrc w:first="4" w:other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327"/>
    <w:rsid w:val="001C7327"/>
    <w:rsid w:val="004F0841"/>
    <w:rsid w:val="006627FF"/>
    <w:rsid w:val="008B201A"/>
    <w:rsid w:val="00A36468"/>
    <w:rsid w:val="00BE3FF8"/>
    <w:rsid w:val="00C4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7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7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739696BD.dotm</Template>
  <TotalTime>10</TotalTime>
  <Pages>2</Pages>
  <Words>102</Words>
  <Characters>543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 Skaugrud</dc:creator>
  <cp:lastModifiedBy>Svein Tveit</cp:lastModifiedBy>
  <cp:revision>2</cp:revision>
  <cp:lastPrinted>2016-10-17T13:13:00Z</cp:lastPrinted>
  <dcterms:created xsi:type="dcterms:W3CDTF">2016-10-17T13:06:00Z</dcterms:created>
  <dcterms:modified xsi:type="dcterms:W3CDTF">2016-10-31T10:28:00Z</dcterms:modified>
</cp:coreProperties>
</file>