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5F2" w:rsidRPr="00FC4CE3" w:rsidRDefault="00C135F2" w:rsidP="000D2E68">
      <w:pPr>
        <w:pStyle w:val="Heading1"/>
        <w:rPr>
          <w:sz w:val="52"/>
          <w14:shadow w14:blurRad="50800" w14:dist="38100" w14:dir="5400000" w14:sx="100000" w14:sy="100000" w14:kx="0" w14:ky="0" w14:algn="t">
            <w14:srgbClr w14:val="000000">
              <w14:alpha w14:val="25000"/>
            </w14:srgbClr>
          </w14:shadow>
        </w:rPr>
      </w:pPr>
      <w:r w:rsidRPr="00FC4CE3">
        <w:rPr>
          <w:color w:val="FF0000"/>
          <w:sz w:val="52"/>
          <w14:shadow w14:blurRad="50800" w14:dist="38100" w14:dir="5400000" w14:sx="100000" w14:sy="100000" w14:kx="0" w14:ky="0" w14:algn="t">
            <w14:srgbClr w14:val="000000">
              <w14:alpha w14:val="25000"/>
            </w14:srgbClr>
          </w14:shadow>
        </w:rPr>
        <w:t>Rødt</w:t>
      </w:r>
      <w:r w:rsidRPr="00FC4CE3">
        <w:rPr>
          <w:sz w:val="52"/>
          <w14:shadow w14:blurRad="50800" w14:dist="38100" w14:dir="5400000" w14:sx="100000" w14:sy="100000" w14:kx="0" w14:ky="0" w14:algn="t">
            <w14:srgbClr w14:val="000000">
              <w14:alpha w14:val="25000"/>
            </w14:srgbClr>
          </w14:shadow>
        </w:rPr>
        <w:t xml:space="preserve">, </w:t>
      </w:r>
      <w:r w:rsidRPr="00FC4CE3">
        <w:rPr>
          <w:color w:val="FFFFFF" w:themeColor="background1"/>
          <w:sz w:val="52"/>
          <w14:shadow w14:blurRad="50800" w14:dist="38100" w14:dir="5400000" w14:sx="100000" w14:sy="100000" w14:kx="0" w14:ky="0" w14:algn="t">
            <w14:srgbClr w14:val="000000">
              <w14:alpha w14:val="25000"/>
            </w14:srgbClr>
          </w14:shadow>
        </w:rPr>
        <w:t>hvitt</w:t>
      </w:r>
      <w:r w:rsidRPr="00FC4CE3">
        <w:rPr>
          <w:sz w:val="52"/>
          <w14:shadow w14:blurRad="50800" w14:dist="38100" w14:dir="5400000" w14:sx="100000" w14:sy="100000" w14:kx="0" w14:ky="0" w14:algn="t">
            <w14:srgbClr w14:val="000000">
              <w14:alpha w14:val="25000"/>
            </w14:srgbClr>
          </w14:shadow>
        </w:rPr>
        <w:t xml:space="preserve"> og </w:t>
      </w:r>
      <w:r w:rsidRPr="00FC4CE3">
        <w:rPr>
          <w:color w:val="005BD3" w:themeColor="accent5"/>
          <w:sz w:val="52"/>
          <w14:shadow w14:blurRad="50800" w14:dist="38100" w14:dir="5400000" w14:sx="100000" w14:sy="100000" w14:kx="0" w14:ky="0" w14:algn="t">
            <w14:srgbClr w14:val="000000">
              <w14:alpha w14:val="25000"/>
            </w14:srgbClr>
          </w14:shadow>
        </w:rPr>
        <w:t>blått</w:t>
      </w:r>
    </w:p>
    <w:p w:rsidR="00C135F2" w:rsidRDefault="00C135F2" w:rsidP="000D2E68">
      <w:pPr>
        <w:spacing w:after="0"/>
        <w:rPr>
          <w:b/>
        </w:rPr>
      </w:pPr>
    </w:p>
    <w:p w:rsidR="00FC4CE3" w:rsidRDefault="00FC4CE3" w:rsidP="00FC4CE3">
      <w:pPr>
        <w:pStyle w:val="Heading2"/>
      </w:pPr>
      <w:r>
        <w:t>Utstyr</w:t>
      </w:r>
    </w:p>
    <w:p w:rsidR="00893F0B" w:rsidRDefault="00E225C9" w:rsidP="000D2E68">
      <w:pPr>
        <w:pStyle w:val="ListParagraph"/>
        <w:numPr>
          <w:ilvl w:val="0"/>
          <w:numId w:val="17"/>
        </w:numPr>
        <w:spacing w:after="0"/>
      </w:pPr>
      <w:r>
        <w:t>Hvitt ark</w:t>
      </w:r>
      <w:r w:rsidR="00F95776">
        <w:t xml:space="preserve"> med reaksjonsbrett,</w:t>
      </w:r>
      <w:r>
        <w:t xml:space="preserve"> i plastlomme eller laminert</w:t>
      </w:r>
      <w:r w:rsidR="00FC4CE3">
        <w:t xml:space="preserve"> (s. 2 i dette dokumentet)</w:t>
      </w:r>
    </w:p>
    <w:p w:rsidR="00893F0B" w:rsidRDefault="00BA57D6" w:rsidP="000D2E68">
      <w:pPr>
        <w:pStyle w:val="ListParagraph"/>
        <w:numPr>
          <w:ilvl w:val="0"/>
          <w:numId w:val="13"/>
        </w:numPr>
        <w:spacing w:after="0"/>
      </w:pPr>
      <w:r>
        <w:t>f</w:t>
      </w:r>
      <w:r w:rsidR="00893F0B">
        <w:t>ire flasker med løsningene A, B, C</w:t>
      </w:r>
      <w:r w:rsidR="00FC4CE3">
        <w:t xml:space="preserve"> </w:t>
      </w:r>
      <w:r w:rsidR="00893F0B">
        <w:t>og D</w:t>
      </w:r>
    </w:p>
    <w:p w:rsidR="00893F0B" w:rsidRDefault="00E225C9" w:rsidP="000D2E68">
      <w:pPr>
        <w:pStyle w:val="ListParagraph"/>
        <w:numPr>
          <w:ilvl w:val="0"/>
          <w:numId w:val="13"/>
        </w:numPr>
        <w:spacing w:after="0"/>
      </w:pPr>
      <w:r>
        <w:t>4 begerglass, 15</w:t>
      </w:r>
      <w:r w:rsidR="00FC4CE3">
        <w:t>0 mL</w:t>
      </w:r>
    </w:p>
    <w:p w:rsidR="00BA57D6" w:rsidRDefault="00FC4CE3" w:rsidP="000D2E68">
      <w:pPr>
        <w:pStyle w:val="ListParagraph"/>
        <w:numPr>
          <w:ilvl w:val="0"/>
          <w:numId w:val="13"/>
        </w:numPr>
        <w:spacing w:after="0"/>
      </w:pPr>
      <w:r>
        <w:t>4 dråpetellere</w:t>
      </w:r>
    </w:p>
    <w:p w:rsidR="003551B0" w:rsidRDefault="003551B0" w:rsidP="00FC4CE3">
      <w:pPr>
        <w:pStyle w:val="Heading2"/>
        <w:rPr>
          <w:rFonts w:ascii="Calibri" w:eastAsia="Calibri" w:hAnsi="Calibri"/>
          <w:b w:val="0"/>
          <w:bCs w:val="0"/>
          <w:sz w:val="22"/>
          <w:szCs w:val="22"/>
        </w:rPr>
      </w:pPr>
    </w:p>
    <w:p w:rsidR="00893F0B" w:rsidRPr="008B3393" w:rsidRDefault="00893F0B" w:rsidP="00FC4CE3">
      <w:pPr>
        <w:pStyle w:val="Heading2"/>
      </w:pPr>
      <w:r w:rsidRPr="001A36F9">
        <w:t>Gjennomføring</w:t>
      </w:r>
    </w:p>
    <w:p w:rsidR="008B3393" w:rsidRDefault="008B3393" w:rsidP="000D2E68">
      <w:pPr>
        <w:spacing w:after="0"/>
      </w:pPr>
      <w:r>
        <w:t xml:space="preserve">Ta en </w:t>
      </w:r>
      <w:r w:rsidR="00E225C9">
        <w:t>100 mL</w:t>
      </w:r>
      <w:r>
        <w:t xml:space="preserve"> av de fire løsningene i hvert sitt </w:t>
      </w:r>
      <w:r w:rsidR="00E225C9">
        <w:t>begerglass</w:t>
      </w:r>
      <w:r>
        <w:t xml:space="preserve"> og sett det på riktig plass på det hvite arket. Sett en dråpeteller i hver plastbeger med løsning.</w:t>
      </w:r>
    </w:p>
    <w:p w:rsidR="00DF66E9" w:rsidRDefault="00DF66E9" w:rsidP="000D2E68">
      <w:pPr>
        <w:spacing w:after="0"/>
      </w:pPr>
    </w:p>
    <w:p w:rsidR="008B3393" w:rsidRPr="00DF66E9" w:rsidRDefault="00DF66E9" w:rsidP="000D2E68">
      <w:pPr>
        <w:spacing w:after="0"/>
        <w:rPr>
          <w:b/>
        </w:rPr>
      </w:pPr>
      <w:r w:rsidRPr="00DF66E9">
        <w:rPr>
          <w:b/>
        </w:rPr>
        <w:t>Vannrette rader</w:t>
      </w:r>
    </w:p>
    <w:p w:rsidR="008B3393" w:rsidRDefault="00E225C9" w:rsidP="000D2E68">
      <w:pPr>
        <w:spacing w:after="0"/>
      </w:pPr>
      <w:r>
        <w:t>Drypp 3</w:t>
      </w:r>
      <w:r w:rsidR="008B3393">
        <w:t xml:space="preserve"> dråper av løsning A</w:t>
      </w:r>
      <w:r w:rsidR="000D2E68">
        <w:t>i hver rute</w:t>
      </w:r>
      <w:r w:rsidR="008B3393">
        <w:t xml:space="preserve"> i rundingene i d</w:t>
      </w:r>
      <w:r w:rsidR="00F95776">
        <w:t>en øverste raden på reaksjonsbrettet</w:t>
      </w:r>
      <w:r w:rsidR="008B3393">
        <w:t>, midt på krysset. Gjør tilsvarende med løsning B og C.</w:t>
      </w:r>
    </w:p>
    <w:p w:rsidR="008B3393" w:rsidRPr="00DF66E9" w:rsidRDefault="00DF66E9" w:rsidP="000D2E68">
      <w:pPr>
        <w:spacing w:after="0"/>
        <w:rPr>
          <w:b/>
        </w:rPr>
      </w:pPr>
      <w:r w:rsidRPr="00DF66E9">
        <w:rPr>
          <w:b/>
        </w:rPr>
        <w:t>Loddrette kolonner</w:t>
      </w:r>
    </w:p>
    <w:p w:rsidR="00DF66E9" w:rsidRDefault="00E225C9" w:rsidP="000D2E68">
      <w:pPr>
        <w:spacing w:after="0"/>
      </w:pPr>
      <w:r>
        <w:t>Drypp 3</w:t>
      </w:r>
      <w:r w:rsidR="008B3393">
        <w:t xml:space="preserve"> dråper av løsning D i alle rundingene i </w:t>
      </w:r>
      <w:r w:rsidR="00DF66E9">
        <w:t xml:space="preserve">den loddrette </w:t>
      </w:r>
      <w:r w:rsidR="000D2E68">
        <w:t>kolonnen</w:t>
      </w:r>
      <w:r w:rsidR="008B3393">
        <w:t xml:space="preserve"> merket D. </w:t>
      </w:r>
      <w:r>
        <w:t>Drypp 3</w:t>
      </w:r>
      <w:r w:rsidR="00DF66E9">
        <w:t xml:space="preserve"> dråper av løsning C i rundingene i den loddrette kolonnen merket C og tilsvarende med løsning B (bare en runding).</w:t>
      </w:r>
    </w:p>
    <w:p w:rsidR="00DF66E9" w:rsidRDefault="00DF66E9" w:rsidP="000D2E68">
      <w:pPr>
        <w:spacing w:after="0"/>
      </w:pPr>
    </w:p>
    <w:p w:rsidR="00E95899" w:rsidRDefault="00FC4CE3" w:rsidP="000D2E68">
      <w:pPr>
        <w:spacing w:after="0"/>
        <w:rPr>
          <w:b/>
        </w:rPr>
      </w:pPr>
      <w:r>
        <w:rPr>
          <w:b/>
        </w:rPr>
        <w:t xml:space="preserve">Rødt, </w:t>
      </w:r>
      <w:r w:rsidR="00D30557">
        <w:rPr>
          <w:b/>
        </w:rPr>
        <w:t>hvitt</w:t>
      </w:r>
      <w:r>
        <w:rPr>
          <w:b/>
        </w:rPr>
        <w:t xml:space="preserve"> og blått</w:t>
      </w:r>
    </w:p>
    <w:p w:rsidR="00DF66E9" w:rsidRDefault="00DF66E9" w:rsidP="000D2E68">
      <w:pPr>
        <w:spacing w:after="0"/>
      </w:pPr>
      <w:r w:rsidRPr="00DF66E9">
        <w:t>Det er en av løsningene som gir fargene</w:t>
      </w:r>
      <w:r w:rsidR="00E225C9">
        <w:t xml:space="preserve"> rød, </w:t>
      </w:r>
      <w:r w:rsidR="00D30557">
        <w:t>hvit</w:t>
      </w:r>
      <w:r w:rsidR="00E225C9">
        <w:t xml:space="preserve"> og blå</w:t>
      </w:r>
      <w:r w:rsidRPr="00DF66E9">
        <w:t xml:space="preserve"> når de</w:t>
      </w:r>
      <w:r w:rsidR="00E225C9">
        <w:t>n</w:t>
      </w:r>
      <w:r w:rsidRPr="00DF66E9">
        <w:t xml:space="preserve"> blandes med de tre andre. Finn hvilken.</w:t>
      </w:r>
    </w:p>
    <w:p w:rsidR="000D2E68" w:rsidRDefault="000D2E68" w:rsidP="000D2E68">
      <w:pPr>
        <w:spacing w:after="0"/>
      </w:pPr>
    </w:p>
    <w:p w:rsidR="00DF66E9" w:rsidRPr="00DF66E9" w:rsidRDefault="00DF66E9" w:rsidP="000D2E68">
      <w:pPr>
        <w:spacing w:after="0"/>
      </w:pPr>
      <w:r>
        <w:t xml:space="preserve">Ta </w:t>
      </w:r>
      <w:r w:rsidR="00E225C9">
        <w:t>begerglasset</w:t>
      </w:r>
      <w:r>
        <w:t xml:space="preserve"> med denne løsni</w:t>
      </w:r>
      <w:r w:rsidR="00E225C9">
        <w:t>ngen ut av rekken med begerglass</w:t>
      </w:r>
      <w:r>
        <w:t>.</w:t>
      </w:r>
      <w:r w:rsidR="00F95776">
        <w:t xml:space="preserve"> Fordel</w:t>
      </w:r>
      <w:r w:rsidR="00E225C9">
        <w:t xml:space="preserve"> løsningen på de tre andre begerglassene.</w:t>
      </w:r>
      <w:r>
        <w:t xml:space="preserve"> </w:t>
      </w:r>
      <w:r w:rsidR="00E225C9">
        <w:t>Tilsett litt av gangen til du får en fin rød, hvit og blå farge.</w:t>
      </w:r>
    </w:p>
    <w:p w:rsidR="000D2E68" w:rsidRDefault="000D2E68" w:rsidP="000D2E68">
      <w:pPr>
        <w:spacing w:after="0"/>
        <w:rPr>
          <w:sz w:val="32"/>
        </w:rPr>
      </w:pPr>
    </w:p>
    <w:p w:rsidR="00E225C9" w:rsidRDefault="00E225C9" w:rsidP="000D2E68">
      <w:pPr>
        <w:spacing w:after="0"/>
        <w:rPr>
          <w:sz w:val="32"/>
        </w:rPr>
      </w:pPr>
    </w:p>
    <w:p w:rsidR="00E225C9" w:rsidRDefault="00E225C9" w:rsidP="000D2E68">
      <w:pPr>
        <w:spacing w:after="0"/>
        <w:rPr>
          <w:sz w:val="32"/>
        </w:rPr>
      </w:pPr>
      <w:r>
        <w:rPr>
          <w:sz w:val="32"/>
        </w:rPr>
        <w:t xml:space="preserve">Du må være helt sikker før du blander løsningene. </w:t>
      </w:r>
    </w:p>
    <w:p w:rsidR="00317FC0" w:rsidRDefault="00317FC0" w:rsidP="000D2E68">
      <w:pPr>
        <w:spacing w:after="0"/>
      </w:pPr>
      <w:r w:rsidRPr="00E95899">
        <w:rPr>
          <w:sz w:val="32"/>
        </w:rPr>
        <w:t>Du får bare ett forsøk</w:t>
      </w:r>
      <w:r w:rsidR="00E95899">
        <w:rPr>
          <w:sz w:val="32"/>
        </w:rPr>
        <w:t>!</w:t>
      </w:r>
    </w:p>
    <w:p w:rsidR="001347C1" w:rsidRDefault="001347C1" w:rsidP="000D2E68">
      <w:pPr>
        <w:spacing w:after="0"/>
      </w:pPr>
    </w:p>
    <w:p w:rsidR="00B30EBA" w:rsidRDefault="00B30EBA">
      <w:r>
        <w:br w:type="page"/>
      </w:r>
    </w:p>
    <w:p w:rsidR="00B30EBA" w:rsidRDefault="00B30EBA" w:rsidP="00CE6364">
      <w:pPr>
        <w:spacing w:after="0"/>
        <w:sectPr w:rsidR="00B30EBA" w:rsidSect="000D2E68">
          <w:footerReference w:type="default" r:id="rId8"/>
          <w:pgSz w:w="11906" w:h="16838"/>
          <w:pgMar w:top="720" w:right="1558" w:bottom="720" w:left="1418" w:header="0" w:footer="10" w:gutter="0"/>
          <w:cols w:space="708"/>
          <w:docGrid w:linePitch="360"/>
        </w:sectPr>
      </w:pPr>
    </w:p>
    <w:p w:rsidR="00E7091B" w:rsidRDefault="00E7091B" w:rsidP="00CE6364">
      <w:pPr>
        <w:spacing w:after="0"/>
      </w:pPr>
    </w:p>
    <w:p w:rsidR="00E264FE" w:rsidRDefault="00434037" w:rsidP="00170E0F">
      <w:r>
        <w:rPr>
          <w:noProof/>
          <w:lang w:eastAsia="zh-CN"/>
        </w:rPr>
        <mc:AlternateContent>
          <mc:Choice Requires="wpg">
            <w:drawing>
              <wp:anchor distT="0" distB="0" distL="114300" distR="114300" simplePos="0" relativeHeight="251704320" behindDoc="0" locked="0" layoutInCell="1" allowOverlap="1" wp14:anchorId="5755C8C4" wp14:editId="1103E41E">
                <wp:simplePos x="0" y="0"/>
                <wp:positionH relativeFrom="column">
                  <wp:posOffset>19050</wp:posOffset>
                </wp:positionH>
                <wp:positionV relativeFrom="paragraph">
                  <wp:posOffset>67310</wp:posOffset>
                </wp:positionV>
                <wp:extent cx="9953625" cy="2472055"/>
                <wp:effectExtent l="9525" t="10160" r="9525" b="3810"/>
                <wp:wrapNone/>
                <wp:docPr id="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3625" cy="2472055"/>
                          <a:chOff x="750" y="720"/>
                          <a:chExt cx="15675" cy="3893"/>
                        </a:xfrm>
                      </wpg:grpSpPr>
                      <wpg:grpSp>
                        <wpg:cNvPr id="4" name="Group 49"/>
                        <wpg:cNvGrpSpPr>
                          <a:grpSpLocks/>
                        </wpg:cNvGrpSpPr>
                        <wpg:grpSpPr bwMode="auto">
                          <a:xfrm>
                            <a:off x="750" y="720"/>
                            <a:ext cx="15675" cy="3360"/>
                            <a:chOff x="750" y="720"/>
                            <a:chExt cx="15675" cy="3360"/>
                          </a:xfrm>
                        </wpg:grpSpPr>
                        <wps:wsp>
                          <wps:cNvPr id="5" name="Oval 11"/>
                          <wps:cNvSpPr>
                            <a:spLocks noChangeArrowheads="1"/>
                          </wps:cNvSpPr>
                          <wps:spPr bwMode="auto">
                            <a:xfrm>
                              <a:off x="13065" y="720"/>
                              <a:ext cx="3360" cy="3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 name="Oval 12"/>
                          <wps:cNvSpPr>
                            <a:spLocks noChangeArrowheads="1"/>
                          </wps:cNvSpPr>
                          <wps:spPr bwMode="auto">
                            <a:xfrm>
                              <a:off x="9105" y="720"/>
                              <a:ext cx="3360" cy="3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 name="Oval 13"/>
                          <wps:cNvSpPr>
                            <a:spLocks noChangeArrowheads="1"/>
                          </wps:cNvSpPr>
                          <wps:spPr bwMode="auto">
                            <a:xfrm>
                              <a:off x="4950" y="720"/>
                              <a:ext cx="3360" cy="3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Oval 14"/>
                          <wps:cNvSpPr>
                            <a:spLocks noChangeArrowheads="1"/>
                          </wps:cNvSpPr>
                          <wps:spPr bwMode="auto">
                            <a:xfrm>
                              <a:off x="750" y="720"/>
                              <a:ext cx="3360" cy="3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9" name="Text Box 45"/>
                        <wps:cNvSpPr txBox="1">
                          <a:spLocks noChangeArrowheads="1"/>
                        </wps:cNvSpPr>
                        <wps:spPr bwMode="auto">
                          <a:xfrm>
                            <a:off x="855" y="3562"/>
                            <a:ext cx="945"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72"/>
                                  <w:szCs w:val="72"/>
                                </w:rPr>
                              </w:pPr>
                              <w:r w:rsidRPr="006427CC">
                                <w:rPr>
                                  <w:b/>
                                  <w:sz w:val="72"/>
                                  <w:szCs w:val="72"/>
                                </w:rPr>
                                <w:t>A</w:t>
                              </w:r>
                            </w:p>
                          </w:txbxContent>
                        </wps:txbx>
                        <wps:bodyPr rot="0" vert="horz" wrap="square" lIns="91440" tIns="45720" rIns="91440" bIns="45720" anchor="t" anchorCtr="0" upright="1">
                          <a:noAutofit/>
                        </wps:bodyPr>
                      </wps:wsp>
                      <wps:wsp>
                        <wps:cNvPr id="10" name="Text Box 46"/>
                        <wps:cNvSpPr txBox="1">
                          <a:spLocks noChangeArrowheads="1"/>
                        </wps:cNvSpPr>
                        <wps:spPr bwMode="auto">
                          <a:xfrm>
                            <a:off x="5025" y="3562"/>
                            <a:ext cx="945"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72"/>
                                  <w:szCs w:val="72"/>
                                </w:rPr>
                              </w:pPr>
                              <w:r>
                                <w:rPr>
                                  <w:b/>
                                  <w:sz w:val="72"/>
                                  <w:szCs w:val="72"/>
                                </w:rPr>
                                <w:t>B</w:t>
                              </w:r>
                            </w:p>
                          </w:txbxContent>
                        </wps:txbx>
                        <wps:bodyPr rot="0" vert="horz" wrap="square" lIns="91440" tIns="45720" rIns="91440" bIns="45720" anchor="t" anchorCtr="0" upright="1">
                          <a:noAutofit/>
                        </wps:bodyPr>
                      </wps:wsp>
                      <wps:wsp>
                        <wps:cNvPr id="11" name="Text Box 47"/>
                        <wps:cNvSpPr txBox="1">
                          <a:spLocks noChangeArrowheads="1"/>
                        </wps:cNvSpPr>
                        <wps:spPr bwMode="auto">
                          <a:xfrm>
                            <a:off x="9270" y="3563"/>
                            <a:ext cx="945"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72"/>
                                  <w:szCs w:val="72"/>
                                </w:rPr>
                              </w:pPr>
                              <w:r>
                                <w:rPr>
                                  <w:b/>
                                  <w:sz w:val="72"/>
                                  <w:szCs w:val="72"/>
                                </w:rPr>
                                <w:t>C</w:t>
                              </w:r>
                            </w:p>
                          </w:txbxContent>
                        </wps:txbx>
                        <wps:bodyPr rot="0" vert="horz" wrap="square" lIns="91440" tIns="45720" rIns="91440" bIns="45720" anchor="t" anchorCtr="0" upright="1">
                          <a:noAutofit/>
                        </wps:bodyPr>
                      </wps:wsp>
                      <wps:wsp>
                        <wps:cNvPr id="12" name="Text Box 48"/>
                        <wps:cNvSpPr txBox="1">
                          <a:spLocks noChangeArrowheads="1"/>
                        </wps:cNvSpPr>
                        <wps:spPr bwMode="auto">
                          <a:xfrm>
                            <a:off x="13290" y="3563"/>
                            <a:ext cx="945"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72"/>
                                  <w:szCs w:val="72"/>
                                </w:rPr>
                              </w:pPr>
                              <w:r>
                                <w:rPr>
                                  <w:b/>
                                  <w:sz w:val="72"/>
                                  <w:szCs w:val="72"/>
                                </w:rP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 o:spid="_x0000_s1026" style="position:absolute;margin-left:1.5pt;margin-top:5.3pt;width:783.75pt;height:194.65pt;z-index:251704320" coordorigin="750,720" coordsize="15675,3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">
                <v:group id="Group 49" o:spid="_x0000_s1027" style="position:absolute;left:750;top:720;width:15675;height:3360" coordorigin="750,720" coordsize="15675,3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11" o:spid="_x0000_s1028" style="position:absolute;left:13065;top:720;width:3360;height:3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CQsIA&#10;AADaAAAADwAAAGRycy9kb3ducmV2LnhtbESPQWvCQBSE74L/YXmF3nRjQ6SkriJKwR48GO39kX0m&#10;wezbkH2N6b/vFgSPw8x8w6w2o2vVQH1oPBtYzBNQxKW3DVcGLufP2TuoIMgWW89k4JcCbNbTyQpz&#10;6+98oqGQSkUIhxwN1CJdrnUoa3IY5r4jjt7V9w4lyr7Stsd7hLtWvyXJUjtsOC7U2NGupvJW/DgD&#10;+2pbLAedSpZe9wfJbt/Hr3RhzOvLuP0AJTTKM/xoH6yBDP6vxBu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NIJCwgAAANoAAAAPAAAAAAAAAAAAAAAAAJgCAABkcnMvZG93&#10;bnJldi54bWxQSwUGAAAAAAQABAD1AAAAhwMAAAAA&#10;"/>
                  <v:oval id="Oval 12" o:spid="_x0000_s1029" style="position:absolute;left:9105;top:720;width:3360;height:3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NcIA&#10;AADaAAAADwAAAGRycy9kb3ducmV2LnhtbESPQWvCQBSE7wX/w/IKvdWNDYaSuoooBT14aLT3R/aZ&#10;BLNvQ/Y1xn/vCkKPw8x8wyxWo2vVQH1oPBuYTRNQxKW3DVcGTsfv909QQZAttp7JwI0CrJaTlwXm&#10;1l/5h4ZCKhUhHHI0UIt0udahrMlhmPqOOHpn3zuUKPtK2x6vEe5a/ZEkmXbYcFyosaNNTeWl+HMG&#10;ttW6yAadyjw9b3cyv/we9unMmLfXcf0FSmiU//CzvbMGMnhciT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hw1wgAAANoAAAAPAAAAAAAAAAAAAAAAAJgCAABkcnMvZG93&#10;bnJldi54bWxQSwUGAAAAAAQABAD1AAAAhwMAAAAA&#10;"/>
                  <v:oval id="Oval 13" o:spid="_x0000_s1030" style="position:absolute;left:4950;top:720;width:3360;height:3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5rsIA&#10;AADaAAAADwAAAGRycy9kb3ducmV2LnhtbESPQWvCQBSE70L/w/KE3nSjQVuiq0ilYA8eGtv7I/tM&#10;gtm3IfuM8d+7BaHHYWa+YdbbwTWqpy7Ung3Mpgko4sLbmksDP6fPyTuoIMgWG89k4E4BtpuX0Roz&#10;62/8TX0upYoQDhkaqETaTOtQVOQwTH1LHL2z7xxKlF2pbYe3CHeNnifJUjusOS5U2NJHRcUlvzoD&#10;+3KXL3udyiI97w+yuPwev9KZMa/jYbcCJTTIf/jZPlgDb/B3Jd4Av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rmuwgAAANoAAAAPAAAAAAAAAAAAAAAAAJgCAABkcnMvZG93&#10;bnJldi54bWxQSwUGAAAAAAQABAD1AAAAhwMAAAAA&#10;"/>
                  <v:oval id="Oval 14" o:spid="_x0000_s1031" style="position:absolute;left:750;top:720;width:3360;height:3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t3L4A&#10;AADaAAAADwAAAGRycy9kb3ducmV2LnhtbERPTYvCMBC9C/sfwix401SLIl2jiCLoYQ9b3fvQjG2x&#10;mZRmrPXfm8PCHh/ve70dXKN66kLt2cBsmoAiLrytuTRwvRwnK1BBkC02nsnAiwJsNx+jNWbWP/mH&#10;+lxKFUM4ZGigEmkzrUNRkcMw9S1x5G6+cygRdqW2HT5juGv0PEmW2mHNsaHClvYVFff84Qwcyl2+&#10;7HUqi/R2OMni/vt9TmfGjD+H3RcooUH+xX/ukzUQt8Yr8Qbo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E1Ldy+AAAA2gAAAA8AAAAAAAAAAAAAAAAAmAIAAGRycy9kb3ducmV2&#10;LnhtbFBLBQYAAAAABAAEAPUAAACDAwAAAAA=&#10;"/>
                </v:group>
                <v:shapetype id="_x0000_t202" coordsize="21600,21600" o:spt="202" path="m,l,21600r21600,l21600,xe">
                  <v:stroke joinstyle="miter"/>
                  <v:path gradientshapeok="t" o:connecttype="rect"/>
                </v:shapetype>
                <v:shape id="Text Box 45" o:spid="_x0000_s1032" type="#_x0000_t202" style="position:absolute;left:855;top:3562;width:94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97590D" w:rsidRPr="006427CC" w:rsidRDefault="0097590D" w:rsidP="006427CC">
                        <w:pPr>
                          <w:rPr>
                            <w:b/>
                            <w:sz w:val="72"/>
                            <w:szCs w:val="72"/>
                          </w:rPr>
                        </w:pPr>
                        <w:r w:rsidRPr="006427CC">
                          <w:rPr>
                            <w:b/>
                            <w:sz w:val="72"/>
                            <w:szCs w:val="72"/>
                          </w:rPr>
                          <w:t>A</w:t>
                        </w:r>
                      </w:p>
                    </w:txbxContent>
                  </v:textbox>
                </v:shape>
                <v:shape id="Text Box 46" o:spid="_x0000_s1033" type="#_x0000_t202" style="position:absolute;left:5025;top:3562;width:94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97590D" w:rsidRPr="006427CC" w:rsidRDefault="0097590D" w:rsidP="006427CC">
                        <w:pPr>
                          <w:rPr>
                            <w:b/>
                            <w:sz w:val="72"/>
                            <w:szCs w:val="72"/>
                          </w:rPr>
                        </w:pPr>
                        <w:r>
                          <w:rPr>
                            <w:b/>
                            <w:sz w:val="72"/>
                            <w:szCs w:val="72"/>
                          </w:rPr>
                          <w:t>B</w:t>
                        </w:r>
                      </w:p>
                    </w:txbxContent>
                  </v:textbox>
                </v:shape>
                <v:shape id="Text Box 47" o:spid="_x0000_s1034" type="#_x0000_t202" style="position:absolute;left:9270;top:3563;width:94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97590D" w:rsidRPr="006427CC" w:rsidRDefault="0097590D" w:rsidP="006427CC">
                        <w:pPr>
                          <w:rPr>
                            <w:b/>
                            <w:sz w:val="72"/>
                            <w:szCs w:val="72"/>
                          </w:rPr>
                        </w:pPr>
                        <w:r>
                          <w:rPr>
                            <w:b/>
                            <w:sz w:val="72"/>
                            <w:szCs w:val="72"/>
                          </w:rPr>
                          <w:t>C</w:t>
                        </w:r>
                      </w:p>
                    </w:txbxContent>
                  </v:textbox>
                </v:shape>
                <v:shape id="Text Box 48" o:spid="_x0000_s1035" type="#_x0000_t202" style="position:absolute;left:13290;top:3563;width:94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97590D" w:rsidRPr="006427CC" w:rsidRDefault="0097590D" w:rsidP="006427CC">
                        <w:pPr>
                          <w:rPr>
                            <w:b/>
                            <w:sz w:val="72"/>
                            <w:szCs w:val="72"/>
                          </w:rPr>
                        </w:pPr>
                        <w:r>
                          <w:rPr>
                            <w:b/>
                            <w:sz w:val="72"/>
                            <w:szCs w:val="72"/>
                          </w:rPr>
                          <w:t>D</w:t>
                        </w:r>
                      </w:p>
                    </w:txbxContent>
                  </v:textbox>
                </v:shape>
              </v:group>
            </w:pict>
          </mc:Fallback>
        </mc:AlternateContent>
      </w:r>
    </w:p>
    <w:p w:rsidR="00E264FE" w:rsidRDefault="00F95776">
      <w:r>
        <w:rPr>
          <w:noProof/>
          <w:lang w:eastAsia="zh-CN"/>
        </w:rPr>
        <mc:AlternateContent>
          <mc:Choice Requires="wpg">
            <w:drawing>
              <wp:anchor distT="0" distB="0" distL="114300" distR="114300" simplePos="0" relativeHeight="251735040" behindDoc="0" locked="0" layoutInCell="1" allowOverlap="1" wp14:anchorId="653C4146" wp14:editId="53A11456">
                <wp:simplePos x="0" y="0"/>
                <wp:positionH relativeFrom="column">
                  <wp:posOffset>2676525</wp:posOffset>
                </wp:positionH>
                <wp:positionV relativeFrom="paragraph">
                  <wp:posOffset>2677795</wp:posOffset>
                </wp:positionV>
                <wp:extent cx="4295775" cy="3505200"/>
                <wp:effectExtent l="0" t="0" r="28575" b="38100"/>
                <wp:wrapNone/>
                <wp:docPr id="13"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3505200"/>
                          <a:chOff x="4860" y="5445"/>
                          <a:chExt cx="6765" cy="5520"/>
                        </a:xfrm>
                      </wpg:grpSpPr>
                      <wps:wsp>
                        <wps:cNvPr id="14" name="Rectangle 26"/>
                        <wps:cNvSpPr>
                          <a:spLocks noChangeArrowheads="1"/>
                        </wps:cNvSpPr>
                        <wps:spPr bwMode="auto">
                          <a:xfrm>
                            <a:off x="6840" y="9510"/>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g:grpSp>
                        <wpg:cNvPr id="15" name="Group 53"/>
                        <wpg:cNvGrpSpPr>
                          <a:grpSpLocks/>
                        </wpg:cNvGrpSpPr>
                        <wpg:grpSpPr bwMode="auto">
                          <a:xfrm>
                            <a:off x="4860" y="5445"/>
                            <a:ext cx="6765" cy="5520"/>
                            <a:chOff x="4860" y="5445"/>
                            <a:chExt cx="6765" cy="5520"/>
                          </a:xfrm>
                        </wpg:grpSpPr>
                        <wps:wsp>
                          <wps:cNvPr id="16" name="Rectangle 16"/>
                          <wps:cNvSpPr>
                            <a:spLocks noChangeArrowheads="1"/>
                          </wps:cNvSpPr>
                          <wps:spPr bwMode="auto">
                            <a:xfrm>
                              <a:off x="6855" y="6600"/>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17"/>
                          <wps:cNvSpPr>
                            <a:spLocks noChangeArrowheads="1"/>
                          </wps:cNvSpPr>
                          <wps:spPr bwMode="auto">
                            <a:xfrm>
                              <a:off x="8295" y="6600"/>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18"/>
                          <wps:cNvSpPr>
                            <a:spLocks noChangeArrowheads="1"/>
                          </wps:cNvSpPr>
                          <wps:spPr bwMode="auto">
                            <a:xfrm>
                              <a:off x="9750" y="6600"/>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Rectangle 19"/>
                          <wps:cNvSpPr>
                            <a:spLocks noChangeArrowheads="1"/>
                          </wps:cNvSpPr>
                          <wps:spPr bwMode="auto">
                            <a:xfrm>
                              <a:off x="9750" y="8055"/>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Rectangle 20"/>
                          <wps:cNvSpPr>
                            <a:spLocks noChangeArrowheads="1"/>
                          </wps:cNvSpPr>
                          <wps:spPr bwMode="auto">
                            <a:xfrm>
                              <a:off x="5400" y="6600"/>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s:wsp>
                          <wps:cNvPr id="21" name="Rectangle 21"/>
                          <wps:cNvSpPr>
                            <a:spLocks noChangeArrowheads="1"/>
                          </wps:cNvSpPr>
                          <wps:spPr bwMode="auto">
                            <a:xfrm>
                              <a:off x="5385" y="8055"/>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s:wsp>
                          <wps:cNvPr id="22" name="Rectangle 22"/>
                          <wps:cNvSpPr>
                            <a:spLocks noChangeArrowheads="1"/>
                          </wps:cNvSpPr>
                          <wps:spPr bwMode="auto">
                            <a:xfrm>
                              <a:off x="8295" y="8055"/>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23"/>
                          <wps:cNvSpPr>
                            <a:spLocks noChangeArrowheads="1"/>
                          </wps:cNvSpPr>
                          <wps:spPr bwMode="auto">
                            <a:xfrm>
                              <a:off x="6840" y="8055"/>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s:wsp>
                          <wps:cNvPr id="24" name="Rectangle 24"/>
                          <wps:cNvSpPr>
                            <a:spLocks noChangeArrowheads="1"/>
                          </wps:cNvSpPr>
                          <wps:spPr bwMode="auto">
                            <a:xfrm>
                              <a:off x="9750" y="9510"/>
                              <a:ext cx="1455" cy="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25"/>
                          <wps:cNvSpPr>
                            <a:spLocks noChangeArrowheads="1"/>
                          </wps:cNvSpPr>
                          <wps:spPr bwMode="auto">
                            <a:xfrm>
                              <a:off x="8295" y="9510"/>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s:wsp>
                          <wps:cNvPr id="26" name="Rectangle 27"/>
                          <wps:cNvSpPr>
                            <a:spLocks noChangeArrowheads="1"/>
                          </wps:cNvSpPr>
                          <wps:spPr bwMode="auto">
                            <a:xfrm>
                              <a:off x="5385" y="9510"/>
                              <a:ext cx="1455" cy="145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wps:wsp>
                          <wps:cNvPr id="27" name="Rectangle 28"/>
                          <wps:cNvSpPr>
                            <a:spLocks noChangeArrowheads="1"/>
                          </wps:cNvSpPr>
                          <wps:spPr bwMode="auto">
                            <a:xfrm>
                              <a:off x="11205" y="6600"/>
                              <a:ext cx="420" cy="4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AutoShape 29"/>
                          <wps:cNvCnPr>
                            <a:cxnSpLocks noChangeShapeType="1"/>
                          </wps:cNvCnPr>
                          <wps:spPr bwMode="auto">
                            <a:xfrm>
                              <a:off x="4860" y="6900"/>
                              <a:ext cx="0" cy="3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30"/>
                          <wps:cNvCnPr>
                            <a:cxnSpLocks noChangeShapeType="1"/>
                          </wps:cNvCnPr>
                          <wps:spPr bwMode="auto">
                            <a:xfrm flipV="1">
                              <a:off x="4860" y="6600"/>
                              <a:ext cx="540" cy="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1"/>
                          <wps:cNvCnPr>
                            <a:cxnSpLocks noChangeShapeType="1"/>
                          </wps:cNvCnPr>
                          <wps:spPr bwMode="auto">
                            <a:xfrm>
                              <a:off x="4860" y="10620"/>
                              <a:ext cx="540" cy="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32"/>
                          <wps:cNvSpPr>
                            <a:spLocks noChangeArrowheads="1"/>
                          </wps:cNvSpPr>
                          <wps:spPr bwMode="auto">
                            <a:xfrm>
                              <a:off x="8843" y="8625"/>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2" name="AutoShape 34"/>
                          <wps:cNvSpPr>
                            <a:spLocks noChangeArrowheads="1"/>
                          </wps:cNvSpPr>
                          <wps:spPr bwMode="auto">
                            <a:xfrm>
                              <a:off x="10305" y="8625"/>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3" name="AutoShape 35"/>
                          <wps:cNvSpPr>
                            <a:spLocks noChangeArrowheads="1"/>
                          </wps:cNvSpPr>
                          <wps:spPr bwMode="auto">
                            <a:xfrm>
                              <a:off x="7365" y="7185"/>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4" name="AutoShape 36"/>
                          <wps:cNvSpPr>
                            <a:spLocks noChangeArrowheads="1"/>
                          </wps:cNvSpPr>
                          <wps:spPr bwMode="auto">
                            <a:xfrm>
                              <a:off x="8872" y="7185"/>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5" name="AutoShape 37"/>
                          <wps:cNvSpPr>
                            <a:spLocks noChangeArrowheads="1"/>
                          </wps:cNvSpPr>
                          <wps:spPr bwMode="auto">
                            <a:xfrm>
                              <a:off x="10335" y="7185"/>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6" name="AutoShape 38"/>
                          <wps:cNvSpPr>
                            <a:spLocks noChangeArrowheads="1"/>
                          </wps:cNvSpPr>
                          <wps:spPr bwMode="auto">
                            <a:xfrm>
                              <a:off x="10305" y="10080"/>
                              <a:ext cx="360" cy="360"/>
                            </a:xfrm>
                            <a:prstGeom prst="flowChartSummingJunction">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37" name="Text Box 39"/>
                          <wps:cNvSpPr txBox="1">
                            <a:spLocks noChangeArrowheads="1"/>
                          </wps:cNvSpPr>
                          <wps:spPr bwMode="auto">
                            <a:xfrm>
                              <a:off x="10200" y="5445"/>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pPr>
                                  <w:rPr>
                                    <w:b/>
                                    <w:sz w:val="48"/>
                                  </w:rPr>
                                </w:pPr>
                                <w:r>
                                  <w:rPr>
                                    <w:b/>
                                    <w:sz w:val="48"/>
                                  </w:rPr>
                                  <w:t>D</w:t>
                                </w:r>
                              </w:p>
                            </w:txbxContent>
                          </wps:txbx>
                          <wps:bodyPr rot="0" vert="horz" wrap="square" lIns="91440" tIns="45720" rIns="91440" bIns="45720" anchor="t" anchorCtr="0" upright="1">
                            <a:noAutofit/>
                          </wps:bodyPr>
                        </wps:wsp>
                        <wps:wsp>
                          <wps:cNvPr id="38" name="Text Box 40"/>
                          <wps:cNvSpPr txBox="1">
                            <a:spLocks noChangeArrowheads="1"/>
                          </wps:cNvSpPr>
                          <wps:spPr bwMode="auto">
                            <a:xfrm>
                              <a:off x="8730" y="5445"/>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48"/>
                                  </w:rPr>
                                </w:pPr>
                                <w:r>
                                  <w:rPr>
                                    <w:b/>
                                    <w:sz w:val="48"/>
                                  </w:rPr>
                                  <w:t>C</w:t>
                                </w:r>
                              </w:p>
                            </w:txbxContent>
                          </wps:txbx>
                          <wps:bodyPr rot="0" vert="horz" wrap="square" lIns="91440" tIns="45720" rIns="91440" bIns="45720" anchor="t" anchorCtr="0" upright="1">
                            <a:noAutofit/>
                          </wps:bodyPr>
                        </wps:wsp>
                        <wps:wsp>
                          <wps:cNvPr id="39" name="Text Box 41"/>
                          <wps:cNvSpPr txBox="1">
                            <a:spLocks noChangeArrowheads="1"/>
                          </wps:cNvSpPr>
                          <wps:spPr bwMode="auto">
                            <a:xfrm>
                              <a:off x="7260" y="5445"/>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48"/>
                                  </w:rPr>
                                </w:pPr>
                                <w:r>
                                  <w:rPr>
                                    <w:b/>
                                    <w:sz w:val="48"/>
                                  </w:rPr>
                                  <w:t>B</w:t>
                                </w:r>
                              </w:p>
                            </w:txbxContent>
                          </wps:txbx>
                          <wps:bodyPr rot="0" vert="horz" wrap="square" lIns="91440" tIns="45720" rIns="91440" bIns="45720" anchor="t" anchorCtr="0" upright="1">
                            <a:noAutofit/>
                          </wps:bodyPr>
                        </wps:wsp>
                        <wps:wsp>
                          <wps:cNvPr id="40" name="Text Box 42"/>
                          <wps:cNvSpPr txBox="1">
                            <a:spLocks noChangeArrowheads="1"/>
                          </wps:cNvSpPr>
                          <wps:spPr bwMode="auto">
                            <a:xfrm>
                              <a:off x="4860" y="7005"/>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48"/>
                                  </w:rPr>
                                </w:pPr>
                                <w:r w:rsidRPr="006427CC">
                                  <w:rPr>
                                    <w:b/>
                                    <w:sz w:val="48"/>
                                  </w:rPr>
                                  <w:t>A</w:t>
                                </w:r>
                              </w:p>
                            </w:txbxContent>
                          </wps:txbx>
                          <wps:bodyPr rot="0" vert="horz" wrap="square" lIns="91440" tIns="45720" rIns="91440" bIns="45720" anchor="t" anchorCtr="0" upright="1">
                            <a:noAutofit/>
                          </wps:bodyPr>
                        </wps:wsp>
                        <wps:wsp>
                          <wps:cNvPr id="41" name="Text Box 43"/>
                          <wps:cNvSpPr txBox="1">
                            <a:spLocks noChangeArrowheads="1"/>
                          </wps:cNvSpPr>
                          <wps:spPr bwMode="auto">
                            <a:xfrm>
                              <a:off x="4860" y="9840"/>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48"/>
                                  </w:rPr>
                                </w:pPr>
                                <w:r>
                                  <w:rPr>
                                    <w:b/>
                                    <w:sz w:val="48"/>
                                  </w:rPr>
                                  <w:t>C</w:t>
                                </w:r>
                              </w:p>
                            </w:txbxContent>
                          </wps:txbx>
                          <wps:bodyPr rot="0" vert="horz" wrap="square" lIns="91440" tIns="45720" rIns="91440" bIns="45720" anchor="t" anchorCtr="0" upright="1">
                            <a:noAutofit/>
                          </wps:bodyPr>
                        </wps:wsp>
                        <wps:wsp>
                          <wps:cNvPr id="42" name="Text Box 44"/>
                          <wps:cNvSpPr txBox="1">
                            <a:spLocks noChangeArrowheads="1"/>
                          </wps:cNvSpPr>
                          <wps:spPr bwMode="auto">
                            <a:xfrm>
                              <a:off x="4860" y="8400"/>
                              <a:ext cx="69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590D" w:rsidRPr="006427CC" w:rsidRDefault="0097590D" w:rsidP="006427CC">
                                <w:pPr>
                                  <w:rPr>
                                    <w:b/>
                                    <w:sz w:val="48"/>
                                  </w:rPr>
                                </w:pPr>
                                <w:r>
                                  <w:rPr>
                                    <w:b/>
                                    <w:sz w:val="48"/>
                                  </w:rPr>
                                  <w:t>B</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4" o:spid="_x0000_s1036" style="position:absolute;margin-left:210.75pt;margin-top:210.85pt;width:338.25pt;height:276pt;z-index:251735040" coordorigin="4860,5445" coordsize="6765,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">
                <v:rect id="Rectangle 26" o:spid="_x0000_s1037" style="position:absolute;left:6840;top:951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8D8MA&#10;AADbAAAADwAAAGRycy9kb3ducmV2LnhtbERPS2vCQBC+F/oflil4qxu1rZK6ioiC0FOtjx4n2TGb&#10;NjsbsmuM/94VCr3Nx/ec6byzlWip8aVjBYN+AoI4d7rkQsHua/08AeEDssbKMSm4kof57PFhiql2&#10;F/6kdhsKEUPYp6jAhFCnUvrckEXfdzVx5E6usRgibAqpG7zEcFvJYZK8SYslxwaDNS0N5b/bs1Xw&#10;cd6718NxtDfZajne/WRttv6WSvWeusU7iEBd+Bf/uTc6zn+B+y/xAD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m8D8MAAADbAAAADwAAAAAAAAAAAAAAAACYAgAAZHJzL2Rv&#10;d25yZXYueG1sUEsFBgAAAAAEAAQA9QAAAIgDAAAAAA==&#10;" fillcolor="gray [1629]"/>
                <v:group id="Group 53" o:spid="_x0000_s1038" style="position:absolute;left:4860;top:5445;width:6765;height:5520" coordorigin="4860,5445" coordsize="6765,5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16" o:spid="_x0000_s1039" style="position:absolute;left:6855;top:660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rect id="Rectangle 17" o:spid="_x0000_s1040" style="position:absolute;left:8295;top:660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rect id="Rectangle 18" o:spid="_x0000_s1041" style="position:absolute;left:9750;top:660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rect id="Rectangle 19" o:spid="_x0000_s1042" style="position:absolute;left:9750;top:8055;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rect id="Rectangle 20" o:spid="_x0000_s1043" style="position:absolute;left:5400;top:660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5wscIA&#10;AADbAAAADwAAAGRycy9kb3ducmV2LnhtbERPz2vCMBS+C/4P4Qm7aapjm3SmRWTCYKc5dTu+Nm9N&#10;tXkpTazdf78cBI8f3+9VPthG9NT52rGC+SwBQVw6XXOlYP+1nS5B+ICssXFMCv7IQ56NRytMtbvy&#10;J/W7UIkYwj5FBSaENpXSl4Ys+plriSP36zqLIcKukrrDawy3jVwkybO0WHNsMNjSxlB53l2sgo/L&#10;wT0dvx8PpnjbvOxPRV9sf6RSD5Nh/Qoi0BDu4pv7XStYxPXxS/wB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nCxwgAAANsAAAAPAAAAAAAAAAAAAAAAAJgCAABkcnMvZG93&#10;bnJldi54bWxQSwUGAAAAAAQABAD1AAAAhwMAAAAA&#10;" fillcolor="gray [1629]"/>
                  <v:rect id="Rectangle 21" o:spid="_x0000_s1044" style="position:absolute;left:5385;top:8055;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VKsUA&#10;AADbAAAADwAAAGRycy9kb3ducmV2LnhtbESPT2vCQBTE7wW/w/IEb3WjYluiqxRREDz5r/X4kn3N&#10;ps2+Ddk1xm/fLRQ8DjPzG2a+7GwlWmp86VjBaJiAIM6dLrlQcDpunt9A+ICssXJMCu7kYbnoPc0x&#10;1e7Ge2oPoRARwj5FBSaEOpXS54Ys+qGriaP35RqLIcqmkLrBW4TbSo6T5EVaLDkuGKxpZSj/OVyt&#10;gt317KYfn5Ozydar19N31mabi1Rq0O/eZyACdeER/m9vtYLxC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UtUqxQAAANsAAAAPAAAAAAAAAAAAAAAAAJgCAABkcnMv&#10;ZG93bnJldi54bWxQSwUGAAAAAAQABAD1AAAAigMAAAAA&#10;" fillcolor="gray [1629]"/>
                  <v:rect id="Rectangle 22" o:spid="_x0000_s1045" style="position:absolute;left:8295;top:8055;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rect id="Rectangle 23" o:spid="_x0000_s1046" style="position:absolute;left:6840;top:8055;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uxsQA&#10;AADbAAAADwAAAGRycy9kb3ducmV2LnhtbESPT2vCQBTE7wW/w/IKvdVNlVaJrlKkQqEn/3t8yb5m&#10;U7NvQ3aN8du7QsHjMDO/YabzzlaipcaXjhW89RMQxLnTJRcKtpvl6xiED8gaK8ek4Eoe5rPe0xRT&#10;7S68onYdChEh7FNUYEKoUyl9bsii77uaOHq/rrEYomwKqRu8RLit5CBJPqTFkuOCwZoWhvLT+mwV&#10;/Jx37n1/GO5M9rUYbf+yNlsepVIvz93nBESgLjzC/+1vrWAwhPuX+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M7sbEAAAA2wAAAA8AAAAAAAAAAAAAAAAAmAIAAGRycy9k&#10;b3ducmV2LnhtbFBLBQYAAAAABAAEAPUAAACJAwAAAAA=&#10;" fillcolor="gray [1629]"/>
                  <v:rect id="Rectangle 24" o:spid="_x0000_s1047" style="position:absolute;left:9750;top:951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rect id="Rectangle 25" o:spid="_x0000_s1048" style="position:absolute;left:8295;top:951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nTKcUA&#10;AADbAAAADwAAAGRycy9kb3ducmV2LnhtbESPW2vCQBSE3wv+h+UIfasbLV6IrlKkQqFPWm+PJ9nT&#10;bGr2bMiuMf77bkHo4zAz3zCLVWcr0VLjS8cKhoMEBHHudMmFgv3X5mUGwgdkjZVjUnAnD6tl72mB&#10;qXY33lK7C4WIEPYpKjAh1KmUPjdk0Q9cTRy9b9dYDFE2hdQN3iLcVnKUJBNpseS4YLCmtaH8srta&#10;BZ/XgxsfT68Hk72vp/ufrM02Z6nUc797m4MI1IX/8KP9oRWMxvD3Jf4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dMpxQAAANsAAAAPAAAAAAAAAAAAAAAAAJgCAABkcnMv&#10;ZG93bnJldi54bWxQSwUGAAAAAAQABAD1AAAAigMAAAAA&#10;" fillcolor="gray [1629]"/>
                  <v:rect id="Rectangle 27" o:spid="_x0000_s1049" style="position:absolute;left:5385;top:9510;width:145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tNXsUA&#10;AADbAAAADwAAAGRycy9kb3ducmV2LnhtbESPQWvCQBSE74L/YXmCN92o1JboKkUqCJ5qtfX4kn3N&#10;pmbfhuwa03/vFoQeh5n5hlmuO1uJlhpfOlYwGScgiHOnSy4UHD+2oxcQPiBrrByTgl/ysF71e0tM&#10;tbvxO7WHUIgIYZ+iAhNCnUrpc0MW/djVxNH7do3FEGVTSN3gLcJtJadJMpcWS44LBmvaGMovh6tV&#10;sL+e3NPn1+xksrfN8/Ena7PtWSo1HHSvCxCBuvAffrR3WsF0Dn9f4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01exQAAANsAAAAPAAAAAAAAAAAAAAAAAJgCAABkcnMv&#10;ZG93bnJldi54bWxQSwUGAAAAAAQABAD1AAAAigMAAAAA&#10;" fillcolor="gray [1629]"/>
                  <v:rect id="Rectangle 28" o:spid="_x0000_s1050" style="position:absolute;left:11205;top:6600;width:420;height:4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shapetype id="_x0000_t32" coordsize="21600,21600" o:spt="32" o:oned="t" path="m,l21600,21600e" filled="f">
                    <v:path arrowok="t" fillok="f" o:connecttype="none"/>
                    <o:lock v:ext="edit" shapetype="t"/>
                  </v:shapetype>
                  <v:shape id="AutoShape 29" o:spid="_x0000_s1051" type="#_x0000_t32" style="position:absolute;left:4860;top:6900;width:0;height:37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30" o:spid="_x0000_s1052" type="#_x0000_t32" style="position:absolute;left:4860;top:6600;width:540;height:3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tZdsQAAADbAAAADwAAAGRycy9kb3ducmV2LnhtbESPwWrDMBBE74X8g9hAL6WRnUNJ3cgm&#10;BAolh0ITH3xcpK1tYq0cSXWcv48KhR6HmXnDbKvZDmIiH3rHCvJVBoJYO9Nzq6A+vT9vQISIbHBw&#10;TApuFKAqFw9bLIy78hdNx9iKBOFQoIIuxrGQMuiOLIaVG4mT9+28xZikb6XxeE1wO8h1lr1Iiz2n&#10;hQ5H2nekz8cfq6A/1J/19HSJXm8OeePzcGoGrdTjct69gYg0x//wX/vDKFi/wu+X9AN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1l2xAAAANsAAAAPAAAAAAAAAAAA&#10;AAAAAKECAABkcnMvZG93bnJldi54bWxQSwUGAAAAAAQABAD5AAAAkgMAAAAA&#10;"/>
                  <v:shape id="AutoShape 31" o:spid="_x0000_s1053" type="#_x0000_t32" style="position:absolute;left:4860;top:10620;width:540;height:3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32" o:spid="_x0000_s1054" type="#_x0000_t123" style="position:absolute;left:8843;top:8625;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1zCMMA&#10;AADbAAAADwAAAGRycy9kb3ducmV2LnhtbESPQYvCMBSE7wv+h/AEb2taBZFqFNEu7GUPWwten82z&#10;rTYvtYna/fcbQfA4zMw3zHLdm0bcqXO1ZQXxOAJBXFhdc6kg3399zkE4j6yxsUwK/sjBejX4WGKi&#10;7YN/6Z75UgQIuwQVVN63iZSuqMigG9uWOHgn2xn0QXal1B0+Atw0chJFM2mw5rBQYUvbiopLdjMK&#10;rtf8kv4czzpO26y4HQ5nn0Y7pUbDfrMA4an37/Cr/a0VTGN4fg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1zCMMAAADbAAAADwAAAAAAAAAAAAAAAACYAgAAZHJzL2Rv&#10;d25yZXYueG1sUEsFBgAAAAAEAAQA9QAAAIgDAAAAAA==&#10;" strokeweight="3pt"/>
                  <v:shape id="AutoShape 34" o:spid="_x0000_s1055" type="#_x0000_t123" style="position:absolute;left:10305;top:8625;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f8MA&#10;AADbAAAADwAAAGRycy9kb3ducmV2LnhtbESPT4vCMBTE74LfITzBm6YqyNI1FdEu7GUPdgWvb5tn&#10;/9i81CZq99sbQfA4zMxvmNW6N424Uecqywpm0wgEcW51xYWCw+/X5AOE88gaG8uk4J8crJPhYIWx&#10;tnfe0y3zhQgQdjEqKL1vYyldXpJBN7UtcfBOtjPog+wKqTu8B7hp5DyKltJgxWGhxJa2JeXn7GoU&#10;XC6Hc/rzV+tZ2mb59XisfRrtlBqP+s0nCE+9f4df7W+tYDGH55fwA2T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f8MAAADbAAAADwAAAAAAAAAAAAAAAACYAgAAZHJzL2Rv&#10;d25yZXYueG1sUEsFBgAAAAAEAAQA9QAAAIgDAAAAAA==&#10;" strokeweight="3pt"/>
                  <v:shape id="AutoShape 35" o:spid="_x0000_s1056" type="#_x0000_t123" style="position:absolute;left:7365;top:7185;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I5MIA&#10;AADbAAAADwAAAGRycy9kb3ducmV2LnhtbESPQYvCMBSE7wv+h/AEb2uqgkg1imgFLx62Cl6fzbOt&#10;Ni+1iVr//UYQPA4z8w0zW7SmEg9qXGlZwaAfgSDOrC45V3DYb34nIJxH1lhZJgUvcrCYd35mGGv7&#10;5D96pD4XAcIuRgWF93UspcsKMuj6tiYO3tk2Bn2QTS51g88AN5UcRtFYGiw5LBRY06qg7JrejYLb&#10;7XBNdqeLHiR1mt2Px4tPorVSvW67nILw1Ppv+NPeagWjEby/h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0jkwgAAANsAAAAPAAAAAAAAAAAAAAAAAJgCAABkcnMvZG93&#10;bnJldi54bWxQSwUGAAAAAAQABAD1AAAAhwMAAAAA&#10;" strokeweight="3pt"/>
                  <v:shape id="AutoShape 36" o:spid="_x0000_s1057" type="#_x0000_t123" style="position:absolute;left:8872;top:7185;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rQkMQA&#10;AADbAAAADwAAAGRycy9kb3ducmV2LnhtbESPQWvCQBSE74L/YXmF3sxGW0RS11A0hV48NBW8PrOv&#10;SUz2bcyuJv77bkHocZiZb5h1OppW3Kh3tWUF8ygGQVxYXXOp4PD9MVuBcB5ZY2uZFNzJQbqZTtaY&#10;aDvwF91yX4oAYZeggsr7LpHSFRUZdJHtiIP3Y3uDPsi+lLrHIcBNKxdxvJQGaw4LFXa0raho8qtR&#10;cLkcmmx/Out51uXF9Xg8+yzeKfX8NL6/gfA0+v/wo/2pFby8wt+X8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a0JDEAAAA2wAAAA8AAAAAAAAAAAAAAAAAmAIAAGRycy9k&#10;b3ducmV2LnhtbFBLBQYAAAAABAAEAPUAAACJAwAAAAA=&#10;" strokeweight="3pt"/>
                  <v:shape id="AutoShape 37" o:spid="_x0000_s1058" type="#_x0000_t123" style="position:absolute;left:10335;top:7185;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Z1C8QA&#10;AADbAAAADwAAAGRycy9kb3ducmV2LnhtbESPQWvCQBSE74L/YXmF3sxGS0VS11A0hV48NBW8PrOv&#10;SUz2bcyuJv77bkHocZiZb5h1OppW3Kh3tWUF8ygGQVxYXXOp4PD9MVuBcB5ZY2uZFNzJQbqZTtaY&#10;aDvwF91yX4oAYZeggsr7LpHSFRUZdJHtiIP3Y3uDPsi+lLrHIcBNKxdxvJQGaw4LFXa0raho8qtR&#10;cLkcmmx/Out51uXF9Xg8+yzeKfX8NL6/gfA0+v/wo/2pFby8wt+X8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WdQvEAAAA2wAAAA8AAAAAAAAAAAAAAAAAmAIAAGRycy9k&#10;b3ducmV2LnhtbFBLBQYAAAAABAAEAPUAAACJAwAAAAA=&#10;" strokeweight="3pt"/>
                  <v:shape id="AutoShape 38" o:spid="_x0000_s1059" type="#_x0000_t123" style="position:absolute;left:10305;top:1008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rfMQA&#10;AADbAAAADwAAAGRycy9kb3ducmV2LnhtbESPzWrDMBCE74G+g9hCb4mcBExxI5vSOpBLD3UDuW6t&#10;rX+1ciwldt4+KhR6HGbmG2aXzaYXVxpdY1nBehWBIC6tbrhScPzaL59BOI+ssbdMCm7kIEsfFjtM&#10;tJ34k66Fr0SAsEtQQe39kEjpypoMupUdiIP3Y0eDPsixknrEKcBNLzdRFEuDDYeFGgd6q6nsiotR&#10;cD4fu/zju9XrfCjKy+nU+jx6V+rpcX59AeFp9v/hv/ZBK9jG8Psl/AC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E63zEAAAA2wAAAA8AAAAAAAAAAAAAAAAAmAIAAGRycy9k&#10;b3ducmV2LnhtbFBLBQYAAAAABAAEAPUAAACJAwAAAAA=&#10;" strokeweight="3pt"/>
                  <v:shape id="Text Box 39" o:spid="_x0000_s1060" type="#_x0000_t202" style="position:absolute;left:10200;top:5445;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97590D" w:rsidRPr="006427CC" w:rsidRDefault="0097590D">
                          <w:pPr>
                            <w:rPr>
                              <w:b/>
                              <w:sz w:val="48"/>
                            </w:rPr>
                          </w:pPr>
                          <w:r>
                            <w:rPr>
                              <w:b/>
                              <w:sz w:val="48"/>
                            </w:rPr>
                            <w:t>D</w:t>
                          </w:r>
                        </w:p>
                      </w:txbxContent>
                    </v:textbox>
                  </v:shape>
                  <v:shape id="Text Box 40" o:spid="_x0000_s1061" type="#_x0000_t202" style="position:absolute;left:8730;top:5445;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97590D" w:rsidRPr="006427CC" w:rsidRDefault="0097590D" w:rsidP="006427CC">
                          <w:pPr>
                            <w:rPr>
                              <w:b/>
                              <w:sz w:val="48"/>
                            </w:rPr>
                          </w:pPr>
                          <w:r>
                            <w:rPr>
                              <w:b/>
                              <w:sz w:val="48"/>
                            </w:rPr>
                            <w:t>C</w:t>
                          </w:r>
                        </w:p>
                      </w:txbxContent>
                    </v:textbox>
                  </v:shape>
                  <v:shape id="Text Box 41" o:spid="_x0000_s1062" type="#_x0000_t202" style="position:absolute;left:7260;top:5445;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97590D" w:rsidRPr="006427CC" w:rsidRDefault="0097590D" w:rsidP="006427CC">
                          <w:pPr>
                            <w:rPr>
                              <w:b/>
                              <w:sz w:val="48"/>
                            </w:rPr>
                          </w:pPr>
                          <w:r>
                            <w:rPr>
                              <w:b/>
                              <w:sz w:val="48"/>
                            </w:rPr>
                            <w:t>B</w:t>
                          </w:r>
                        </w:p>
                      </w:txbxContent>
                    </v:textbox>
                  </v:shape>
                  <v:shape id="Text Box 42" o:spid="_x0000_s1063" type="#_x0000_t202" style="position:absolute;left:4860;top:7005;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97590D" w:rsidRPr="006427CC" w:rsidRDefault="0097590D" w:rsidP="006427CC">
                          <w:pPr>
                            <w:rPr>
                              <w:b/>
                              <w:sz w:val="48"/>
                            </w:rPr>
                          </w:pPr>
                          <w:r w:rsidRPr="006427CC">
                            <w:rPr>
                              <w:b/>
                              <w:sz w:val="48"/>
                            </w:rPr>
                            <w:t>A</w:t>
                          </w:r>
                        </w:p>
                      </w:txbxContent>
                    </v:textbox>
                  </v:shape>
                  <v:shape id="Text Box 43" o:spid="_x0000_s1064" type="#_x0000_t202" style="position:absolute;left:4860;top:9840;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97590D" w:rsidRPr="006427CC" w:rsidRDefault="0097590D" w:rsidP="006427CC">
                          <w:pPr>
                            <w:rPr>
                              <w:b/>
                              <w:sz w:val="48"/>
                            </w:rPr>
                          </w:pPr>
                          <w:r>
                            <w:rPr>
                              <w:b/>
                              <w:sz w:val="48"/>
                            </w:rPr>
                            <w:t>C</w:t>
                          </w:r>
                        </w:p>
                      </w:txbxContent>
                    </v:textbox>
                  </v:shape>
                  <v:shape id="Text Box 44" o:spid="_x0000_s1065" type="#_x0000_t202" style="position:absolute;left:4860;top:8400;width:6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97590D" w:rsidRPr="006427CC" w:rsidRDefault="0097590D" w:rsidP="006427CC">
                          <w:pPr>
                            <w:rPr>
                              <w:b/>
                              <w:sz w:val="48"/>
                            </w:rPr>
                          </w:pPr>
                          <w:r>
                            <w:rPr>
                              <w:b/>
                              <w:sz w:val="48"/>
                            </w:rPr>
                            <w:t>B</w:t>
                          </w:r>
                        </w:p>
                      </w:txbxContent>
                    </v:textbox>
                  </v:shape>
                </v:group>
              </v:group>
            </w:pict>
          </mc:Fallback>
        </mc:AlternateContent>
      </w:r>
      <w:r w:rsidR="00E264FE">
        <w:br w:type="page"/>
      </w:r>
    </w:p>
    <w:p w:rsidR="00E264FE" w:rsidRDefault="00E264FE" w:rsidP="00170E0F">
      <w:pPr>
        <w:sectPr w:rsidR="00E264FE" w:rsidSect="00B30EBA">
          <w:pgSz w:w="16838" w:h="11906" w:orient="landscape"/>
          <w:pgMar w:top="284" w:right="720" w:bottom="568" w:left="720" w:header="0" w:footer="10" w:gutter="0"/>
          <w:cols w:space="708"/>
          <w:docGrid w:linePitch="360"/>
        </w:sectPr>
      </w:pPr>
    </w:p>
    <w:p w:rsidR="00E428BA" w:rsidRDefault="00E428BA" w:rsidP="00170E0F"/>
    <w:p w:rsidR="00E428BA" w:rsidRDefault="00275CED" w:rsidP="00275CED">
      <w:pPr>
        <w:pStyle w:val="Heading2"/>
      </w:pPr>
      <w:r>
        <w:t>Løsninger</w:t>
      </w:r>
    </w:p>
    <w:p w:rsidR="00275CED" w:rsidRPr="00C135F2" w:rsidRDefault="00275CED" w:rsidP="00170E0F">
      <w:r w:rsidRPr="00C135F2">
        <w:t>A</w:t>
      </w:r>
      <w:r w:rsidRPr="00C135F2">
        <w:tab/>
        <w:t>0,2 % KSCN kaliumtiocyanat</w:t>
      </w:r>
      <w:r w:rsidR="00C135F2" w:rsidRPr="00C135F2">
        <w:t xml:space="preserve"> (løs 2 g KSCN I 1 L vann)</w:t>
      </w:r>
    </w:p>
    <w:p w:rsidR="00275CED" w:rsidRPr="00C135F2" w:rsidRDefault="00275CED" w:rsidP="00170E0F">
      <w:r w:rsidRPr="00275CED">
        <w:t>B</w:t>
      </w:r>
      <w:r w:rsidRPr="00275CED">
        <w:tab/>
        <w:t>0, 07 % FeCl</w:t>
      </w:r>
      <w:r w:rsidRPr="00275CED">
        <w:rPr>
          <w:vertAlign w:val="subscript"/>
        </w:rPr>
        <w:t>3</w:t>
      </w:r>
      <w:r w:rsidRPr="00275CED">
        <w:t xml:space="preserve"> i 0,5 % HCl, jern(III)klorid i saltsyre</w:t>
      </w:r>
      <w:r w:rsidR="00C135F2">
        <w:t xml:space="preserve"> (løs 0,7 g FeCl</w:t>
      </w:r>
      <w:r w:rsidR="00C135F2">
        <w:rPr>
          <w:vertAlign w:val="subscript"/>
        </w:rPr>
        <w:t>3</w:t>
      </w:r>
      <w:r w:rsidR="00C135F2">
        <w:t xml:space="preserve"> i 1 L 0,5 % saltsyre)</w:t>
      </w:r>
    </w:p>
    <w:p w:rsidR="00275CED" w:rsidRPr="00770C22" w:rsidRDefault="00C135F2" w:rsidP="00170E0F">
      <w:r>
        <w:t>C</w:t>
      </w:r>
      <w:r>
        <w:tab/>
      </w:r>
      <w:r w:rsidRPr="0097590D">
        <w:t>0,14 % AgNO</w:t>
      </w:r>
      <w:r w:rsidRPr="0097590D">
        <w:rPr>
          <w:vertAlign w:val="subscript"/>
        </w:rPr>
        <w:t>3</w:t>
      </w:r>
      <w:r w:rsidRPr="0097590D">
        <w:t>, sølvnitrat</w:t>
      </w:r>
      <w:r>
        <w:t xml:space="preserve"> (Løs 1,4 g </w:t>
      </w:r>
      <w:r w:rsidRPr="0097590D">
        <w:t>AgNO</w:t>
      </w:r>
      <w:r w:rsidRPr="0097590D">
        <w:rPr>
          <w:vertAlign w:val="subscript"/>
        </w:rPr>
        <w:t>3</w:t>
      </w:r>
      <w:r>
        <w:t xml:space="preserve"> i 1 L vann)</w:t>
      </w:r>
    </w:p>
    <w:p w:rsidR="00C135F2" w:rsidRDefault="00275CED" w:rsidP="00170E0F">
      <w:r w:rsidRPr="0097590D">
        <w:t>D</w:t>
      </w:r>
      <w:r w:rsidR="00770C22" w:rsidRPr="0097590D">
        <w:tab/>
      </w:r>
      <w:r w:rsidR="00C135F2">
        <w:t>0,1</w:t>
      </w:r>
      <w:r w:rsidR="00C135F2" w:rsidRPr="00770C22">
        <w:t xml:space="preserve"> % K</w:t>
      </w:r>
      <w:r w:rsidR="00C135F2" w:rsidRPr="00770C22">
        <w:rPr>
          <w:vertAlign w:val="subscript"/>
        </w:rPr>
        <w:t>4</w:t>
      </w:r>
      <w:r w:rsidR="00C135F2" w:rsidRPr="00770C22">
        <w:t>[Fe(CN)</w:t>
      </w:r>
      <w:r w:rsidR="00C135F2" w:rsidRPr="00770C22">
        <w:rPr>
          <w:vertAlign w:val="subscript"/>
        </w:rPr>
        <w:t>6</w:t>
      </w:r>
      <w:r w:rsidR="00C135F2" w:rsidRPr="00770C22">
        <w:t>], kaliumheksacyanoferrat(II)</w:t>
      </w:r>
      <w:r w:rsidR="00C135F2">
        <w:t xml:space="preserve"> (Løs 1 g </w:t>
      </w:r>
      <w:r w:rsidR="00C135F2" w:rsidRPr="00770C22">
        <w:t>K</w:t>
      </w:r>
      <w:r w:rsidR="00C135F2" w:rsidRPr="00770C22">
        <w:rPr>
          <w:vertAlign w:val="subscript"/>
        </w:rPr>
        <w:t>4</w:t>
      </w:r>
      <w:r w:rsidR="00C135F2" w:rsidRPr="00770C22">
        <w:t>[Fe(CN)</w:t>
      </w:r>
      <w:r w:rsidR="00C135F2" w:rsidRPr="00770C22">
        <w:rPr>
          <w:vertAlign w:val="subscript"/>
        </w:rPr>
        <w:t>6</w:t>
      </w:r>
      <w:r w:rsidR="00C135F2">
        <w:t>] i 1 L vann)</w:t>
      </w:r>
    </w:p>
    <w:p w:rsidR="00A425A4" w:rsidRDefault="00A425A4" w:rsidP="00170E0F">
      <w:pPr>
        <w:rPr>
          <w:b/>
        </w:rPr>
      </w:pPr>
    </w:p>
    <w:p w:rsidR="00F877A9" w:rsidRPr="00D30557" w:rsidRDefault="00D30557" w:rsidP="00170E0F">
      <w:r w:rsidRPr="00D30557">
        <w:rPr>
          <w:b/>
        </w:rPr>
        <w:t>Fasit</w:t>
      </w:r>
      <w:r w:rsidRPr="00D30557">
        <w:t xml:space="preserve">: Løsning </w:t>
      </w:r>
      <w:r>
        <w:t>B</w:t>
      </w:r>
      <w:r w:rsidRPr="00D30557">
        <w:t xml:space="preserve"> </w:t>
      </w:r>
      <w:r w:rsidR="00C135F2">
        <w:t>skal tilsettes til</w:t>
      </w:r>
      <w:r>
        <w:t xml:space="preserve"> de tre andre løsn</w:t>
      </w:r>
      <w:r w:rsidR="00C135F2">
        <w:t>ingene A (blir rød), C (blir hvit) og D (blir blå</w:t>
      </w:r>
      <w:r>
        <w:t>).</w:t>
      </w:r>
      <w:r w:rsidRPr="00D30557">
        <w:t xml:space="preserve"> </w:t>
      </w:r>
    </w:p>
    <w:p w:rsidR="00F877A9" w:rsidRDefault="00F877A9" w:rsidP="00170E0F"/>
    <w:p w:rsidR="00A425A4" w:rsidRDefault="00A425A4" w:rsidP="00170E0F">
      <w:bookmarkStart w:id="0" w:name="_GoBack"/>
      <w:bookmarkEnd w:id="0"/>
    </w:p>
    <w:p w:rsidR="00D30557" w:rsidRDefault="00D30557" w:rsidP="00D30557">
      <w:pPr>
        <w:pStyle w:val="Heading2"/>
      </w:pPr>
      <w:r>
        <w:t>Sikkerhet</w:t>
      </w:r>
    </w:p>
    <w:p w:rsidR="00C135F2" w:rsidRDefault="00C135F2" w:rsidP="00170E0F">
      <w:pPr>
        <w:rPr>
          <w:b/>
        </w:rPr>
      </w:pPr>
      <w:r>
        <w:rPr>
          <w:b/>
        </w:rPr>
        <w:t>Sølvnitratløsning, 0,14 %</w:t>
      </w:r>
    </w:p>
    <w:p w:rsidR="00C135F2" w:rsidRDefault="00C135F2" w:rsidP="00170E0F">
      <w:pPr>
        <w:rPr>
          <w:sz w:val="18"/>
          <w:szCs w:val="18"/>
        </w:rPr>
      </w:pPr>
      <w:r w:rsidRPr="00C06E74">
        <w:rPr>
          <w:sz w:val="18"/>
          <w:szCs w:val="18"/>
        </w:rPr>
        <w:object w:dxaOrig="480" w:dyaOrig="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75pt" o:ole="">
            <v:imagedata r:id="rId9" o:title=""/>
          </v:shape>
          <o:OLEObject Type="Embed" ProgID="PBrush" ShapeID="_x0000_i1025" DrawAspect="Content" ObjectID="_1492581601" r:id="rId10"/>
        </w:object>
      </w:r>
      <w:r w:rsidRPr="00C135F2">
        <w:rPr>
          <w:szCs w:val="18"/>
        </w:rPr>
        <w:t>Advarsel</w:t>
      </w:r>
    </w:p>
    <w:p w:rsidR="00FC4CE3" w:rsidRDefault="00C135F2" w:rsidP="00170E0F">
      <w:pPr>
        <w:rPr>
          <w:szCs w:val="18"/>
        </w:rPr>
      </w:pPr>
      <w:r w:rsidRPr="00C135F2">
        <w:rPr>
          <w:szCs w:val="18"/>
        </w:rPr>
        <w:t>Meget giftig, med langtidsvirkning for liv i vann</w:t>
      </w:r>
      <w:r w:rsidR="00FC4CE3">
        <w:rPr>
          <w:szCs w:val="18"/>
        </w:rPr>
        <w:t xml:space="preserve">. </w:t>
      </w:r>
    </w:p>
    <w:p w:rsidR="00FC4CE3" w:rsidRPr="00F95776" w:rsidRDefault="00FC4CE3" w:rsidP="00170E0F">
      <w:pPr>
        <w:rPr>
          <w:b/>
          <w:sz w:val="28"/>
        </w:rPr>
      </w:pPr>
      <w:r w:rsidRPr="00FC4CE3">
        <w:rPr>
          <w:szCs w:val="18"/>
        </w:rPr>
        <w:t>Tiltak:</w:t>
      </w:r>
      <w:r>
        <w:rPr>
          <w:szCs w:val="18"/>
        </w:rPr>
        <w:t xml:space="preserve"> Etter forsøket blandes alle løsningene sammen før de helles i vasken. Sølvionene vil da felle</w:t>
      </w:r>
      <w:r w:rsidR="00897458">
        <w:rPr>
          <w:szCs w:val="18"/>
        </w:rPr>
        <w:t>s</w:t>
      </w:r>
      <w:r>
        <w:rPr>
          <w:szCs w:val="18"/>
        </w:rPr>
        <w:t xml:space="preserve"> ut som sølvklorid.</w:t>
      </w:r>
    </w:p>
    <w:p w:rsidR="009E730C" w:rsidRDefault="003551B0" w:rsidP="00170E0F">
      <w:r>
        <w:rPr>
          <w:b/>
        </w:rPr>
        <w:t xml:space="preserve">OBS. </w:t>
      </w:r>
      <w:r w:rsidR="009E730C" w:rsidRPr="003551B0">
        <w:t>Sølvnitratløsning gir svarte flekker</w:t>
      </w:r>
      <w:r w:rsidR="009E730C">
        <w:t xml:space="preserve"> på hender og klær. Tiltak: Unngå søl. </w:t>
      </w:r>
    </w:p>
    <w:p w:rsidR="00F95776" w:rsidRPr="00897458" w:rsidRDefault="009E730C" w:rsidP="00170E0F">
      <w:r>
        <w:t>Flekkene vil ikke synes før etter en tid. Flekkene er helt ufarlige, men er lite pene. Flekker på hender slites bort etter et par dager. Flekker på tøy kan ikke fjernes.</w:t>
      </w:r>
    </w:p>
    <w:sectPr w:rsidR="00F95776" w:rsidRPr="00897458" w:rsidSect="005E107D">
      <w:pgSz w:w="11906" w:h="16838"/>
      <w:pgMar w:top="1417" w:right="1417" w:bottom="1417" w:left="1417" w:header="0" w:footer="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90D" w:rsidRDefault="0097590D" w:rsidP="00E3304D">
      <w:pPr>
        <w:spacing w:after="0" w:line="240" w:lineRule="auto"/>
      </w:pPr>
      <w:r>
        <w:separator/>
      </w:r>
    </w:p>
  </w:endnote>
  <w:endnote w:type="continuationSeparator" w:id="0">
    <w:p w:rsidR="0097590D" w:rsidRDefault="0097590D" w:rsidP="00E33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ouYuan">
    <w:altName w:val="幼圆"/>
    <w:panose1 w:val="00000000000000000000"/>
    <w:charset w:val="86"/>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76" w:rsidRPr="00F95776" w:rsidRDefault="00F95776" w:rsidP="00F95776">
    <w:pPr>
      <w:shd w:val="clear" w:color="auto" w:fill="FFFFFF"/>
      <w:spacing w:before="100" w:beforeAutospacing="1" w:after="100" w:afterAutospacing="1" w:line="270" w:lineRule="atLeast"/>
      <w:rPr>
        <w:rFonts w:ascii="Times New Roman" w:eastAsia="Times New Roman" w:hAnsi="Times New Roman"/>
        <w:color w:val="141823"/>
        <w:sz w:val="21"/>
        <w:szCs w:val="21"/>
        <w:lang w:eastAsia="zh-CN"/>
      </w:rPr>
    </w:pPr>
    <w:r>
      <w:t>Skolelaboratoriet for kjemi, UiO</w:t>
    </w:r>
    <w:r>
      <w:ptab w:relativeTo="margin" w:alignment="center" w:leader="none"/>
    </w:r>
    <w:r>
      <w:ptab w:relativeTo="margin" w:alignment="right" w:leader="none"/>
    </w:r>
    <w:r w:rsidRPr="00F95776">
      <w:rPr>
        <w:rFonts w:eastAsia="Times New Roman"/>
        <w:color w:val="141823"/>
        <w:lang w:eastAsia="zh-CN"/>
      </w:rPr>
      <w:t>www.facebook.com/skolelabkjemi</w:t>
    </w:r>
  </w:p>
  <w:p w:rsidR="0097590D" w:rsidRPr="00F95776" w:rsidRDefault="0097590D">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90D" w:rsidRDefault="0097590D" w:rsidP="00E3304D">
      <w:pPr>
        <w:spacing w:after="0" w:line="240" w:lineRule="auto"/>
      </w:pPr>
      <w:r>
        <w:separator/>
      </w:r>
    </w:p>
  </w:footnote>
  <w:footnote w:type="continuationSeparator" w:id="0">
    <w:p w:rsidR="0097590D" w:rsidRDefault="0097590D" w:rsidP="00E330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46BB4"/>
    <w:multiLevelType w:val="hybridMultilevel"/>
    <w:tmpl w:val="FD9AAA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13E03631"/>
    <w:multiLevelType w:val="hybridMultilevel"/>
    <w:tmpl w:val="850A2E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A380356"/>
    <w:multiLevelType w:val="hybridMultilevel"/>
    <w:tmpl w:val="59EC431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ACB096A"/>
    <w:multiLevelType w:val="hybridMultilevel"/>
    <w:tmpl w:val="9F782A0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321A4B04"/>
    <w:multiLevelType w:val="hybridMultilevel"/>
    <w:tmpl w:val="BD68C30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61F066C"/>
    <w:multiLevelType w:val="hybridMultilevel"/>
    <w:tmpl w:val="3FF404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36744430"/>
    <w:multiLevelType w:val="hybridMultilevel"/>
    <w:tmpl w:val="9102A330"/>
    <w:lvl w:ilvl="0" w:tplc="04140019">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7">
    <w:nsid w:val="38567BE0"/>
    <w:multiLevelType w:val="hybridMultilevel"/>
    <w:tmpl w:val="430A38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3C3E606F"/>
    <w:multiLevelType w:val="hybridMultilevel"/>
    <w:tmpl w:val="B54E2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417025C7"/>
    <w:multiLevelType w:val="hybridMultilevel"/>
    <w:tmpl w:val="F8CC5322"/>
    <w:lvl w:ilvl="0" w:tplc="04140001">
      <w:start w:val="1"/>
      <w:numFmt w:val="bullet"/>
      <w:lvlText w:val=""/>
      <w:lvlJc w:val="left"/>
      <w:pPr>
        <w:ind w:left="0" w:hanging="360"/>
      </w:pPr>
      <w:rPr>
        <w:rFonts w:ascii="Symbol" w:hAnsi="Symbol" w:hint="default"/>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10">
    <w:nsid w:val="4CB22077"/>
    <w:multiLevelType w:val="hybridMultilevel"/>
    <w:tmpl w:val="16F282E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52A07E5E"/>
    <w:multiLevelType w:val="multilevel"/>
    <w:tmpl w:val="7FB0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B62A91"/>
    <w:multiLevelType w:val="hybridMultilevel"/>
    <w:tmpl w:val="5FB043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67C361E4"/>
    <w:multiLevelType w:val="hybridMultilevel"/>
    <w:tmpl w:val="14008912"/>
    <w:lvl w:ilvl="0" w:tplc="04140019">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4">
    <w:nsid w:val="6A2F69DD"/>
    <w:multiLevelType w:val="hybridMultilevel"/>
    <w:tmpl w:val="BBCE4E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D6E606C"/>
    <w:multiLevelType w:val="hybridMultilevel"/>
    <w:tmpl w:val="CA0CB7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nsid w:val="72421D46"/>
    <w:multiLevelType w:val="hybridMultilevel"/>
    <w:tmpl w:val="86CCBB3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7">
    <w:nsid w:val="77D2074D"/>
    <w:multiLevelType w:val="hybridMultilevel"/>
    <w:tmpl w:val="43BAC65C"/>
    <w:lvl w:ilvl="0" w:tplc="04140019">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8">
    <w:nsid w:val="79190FF1"/>
    <w:multiLevelType w:val="hybridMultilevel"/>
    <w:tmpl w:val="73C4BAD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4"/>
  </w:num>
  <w:num w:numId="5">
    <w:abstractNumId w:val="10"/>
  </w:num>
  <w:num w:numId="6">
    <w:abstractNumId w:val="2"/>
  </w:num>
  <w:num w:numId="7">
    <w:abstractNumId w:val="18"/>
  </w:num>
  <w:num w:numId="8">
    <w:abstractNumId w:val="7"/>
  </w:num>
  <w:num w:numId="9">
    <w:abstractNumId w:val="0"/>
  </w:num>
  <w:num w:numId="10">
    <w:abstractNumId w:val="1"/>
  </w:num>
  <w:num w:numId="11">
    <w:abstractNumId w:val="16"/>
  </w:num>
  <w:num w:numId="12">
    <w:abstractNumId w:val="5"/>
  </w:num>
  <w:num w:numId="13">
    <w:abstractNumId w:val="14"/>
  </w:num>
  <w:num w:numId="14">
    <w:abstractNumId w:val="15"/>
  </w:num>
  <w:num w:numId="15">
    <w:abstractNumId w:val="9"/>
  </w:num>
  <w:num w:numId="16">
    <w:abstractNumId w:val="3"/>
  </w:num>
  <w:num w:numId="17">
    <w:abstractNumId w:val="8"/>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5C5"/>
    <w:rsid w:val="000224B4"/>
    <w:rsid w:val="00086AF6"/>
    <w:rsid w:val="000B1B00"/>
    <w:rsid w:val="000C19E2"/>
    <w:rsid w:val="000C27F8"/>
    <w:rsid w:val="000D2663"/>
    <w:rsid w:val="000D2E68"/>
    <w:rsid w:val="000F0AD7"/>
    <w:rsid w:val="00102EDA"/>
    <w:rsid w:val="001347C1"/>
    <w:rsid w:val="00170E0F"/>
    <w:rsid w:val="001A36F9"/>
    <w:rsid w:val="001C0B81"/>
    <w:rsid w:val="001C5EAE"/>
    <w:rsid w:val="00275CED"/>
    <w:rsid w:val="00286EF3"/>
    <w:rsid w:val="002C0A2A"/>
    <w:rsid w:val="00317FC0"/>
    <w:rsid w:val="00345AED"/>
    <w:rsid w:val="00353B0E"/>
    <w:rsid w:val="003551B0"/>
    <w:rsid w:val="00391CA5"/>
    <w:rsid w:val="003E4AF5"/>
    <w:rsid w:val="00432EE1"/>
    <w:rsid w:val="00434037"/>
    <w:rsid w:val="00486432"/>
    <w:rsid w:val="00486854"/>
    <w:rsid w:val="0054325D"/>
    <w:rsid w:val="005A2599"/>
    <w:rsid w:val="005E107D"/>
    <w:rsid w:val="005F31AA"/>
    <w:rsid w:val="00630658"/>
    <w:rsid w:val="006427CC"/>
    <w:rsid w:val="006E6766"/>
    <w:rsid w:val="006F335C"/>
    <w:rsid w:val="007039C7"/>
    <w:rsid w:val="00715DC8"/>
    <w:rsid w:val="0072693A"/>
    <w:rsid w:val="00734865"/>
    <w:rsid w:val="00757FB6"/>
    <w:rsid w:val="00770C22"/>
    <w:rsid w:val="00781486"/>
    <w:rsid w:val="007A203F"/>
    <w:rsid w:val="008031CD"/>
    <w:rsid w:val="00837881"/>
    <w:rsid w:val="008806BB"/>
    <w:rsid w:val="00893F0B"/>
    <w:rsid w:val="00897458"/>
    <w:rsid w:val="008B3393"/>
    <w:rsid w:val="008C1F92"/>
    <w:rsid w:val="00914574"/>
    <w:rsid w:val="00950F32"/>
    <w:rsid w:val="00951228"/>
    <w:rsid w:val="0097590D"/>
    <w:rsid w:val="00986259"/>
    <w:rsid w:val="009B383C"/>
    <w:rsid w:val="009D75C5"/>
    <w:rsid w:val="009E730C"/>
    <w:rsid w:val="00A425A4"/>
    <w:rsid w:val="00A53543"/>
    <w:rsid w:val="00AB0212"/>
    <w:rsid w:val="00AB5822"/>
    <w:rsid w:val="00AB6197"/>
    <w:rsid w:val="00B27DF6"/>
    <w:rsid w:val="00B30EBA"/>
    <w:rsid w:val="00B41711"/>
    <w:rsid w:val="00B7477E"/>
    <w:rsid w:val="00BA57D6"/>
    <w:rsid w:val="00C135F2"/>
    <w:rsid w:val="00C27BA1"/>
    <w:rsid w:val="00CB36D7"/>
    <w:rsid w:val="00CC13A2"/>
    <w:rsid w:val="00CE14A8"/>
    <w:rsid w:val="00CE6364"/>
    <w:rsid w:val="00D13C8C"/>
    <w:rsid w:val="00D30557"/>
    <w:rsid w:val="00D8163C"/>
    <w:rsid w:val="00D94A5C"/>
    <w:rsid w:val="00DA0719"/>
    <w:rsid w:val="00DC483D"/>
    <w:rsid w:val="00DF66E9"/>
    <w:rsid w:val="00E0523F"/>
    <w:rsid w:val="00E12732"/>
    <w:rsid w:val="00E225C9"/>
    <w:rsid w:val="00E264FE"/>
    <w:rsid w:val="00E30168"/>
    <w:rsid w:val="00E32CF1"/>
    <w:rsid w:val="00E3304D"/>
    <w:rsid w:val="00E428BA"/>
    <w:rsid w:val="00E64BF2"/>
    <w:rsid w:val="00E7091B"/>
    <w:rsid w:val="00E77E37"/>
    <w:rsid w:val="00E941C1"/>
    <w:rsid w:val="00E95899"/>
    <w:rsid w:val="00EE2201"/>
    <w:rsid w:val="00F109F7"/>
    <w:rsid w:val="00F14433"/>
    <w:rsid w:val="00F22C45"/>
    <w:rsid w:val="00F6512B"/>
    <w:rsid w:val="00F74861"/>
    <w:rsid w:val="00F877A9"/>
    <w:rsid w:val="00F95776"/>
    <w:rsid w:val="00FA4D28"/>
    <w:rsid w:val="00FC4CE3"/>
    <w:rsid w:val="00FE4B5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FC0"/>
    <w:rPr>
      <w:rFonts w:ascii="Calibri" w:eastAsia="Calibri" w:hAnsi="Calibri" w:cs="Times New Roman"/>
      <w:lang w:eastAsia="en-US"/>
    </w:rPr>
  </w:style>
  <w:style w:type="paragraph" w:styleId="Heading1">
    <w:name w:val="heading 1"/>
    <w:basedOn w:val="Normal"/>
    <w:next w:val="Normal"/>
    <w:link w:val="Heading1Char"/>
    <w:uiPriority w:val="9"/>
    <w:qFormat/>
    <w:rsid w:val="00C135F2"/>
    <w:pPr>
      <w:keepNext/>
      <w:keepLines/>
      <w:spacing w:before="480" w:after="0"/>
      <w:outlineLvl w:val="0"/>
    </w:pPr>
    <w:rPr>
      <w:rFonts w:ascii="Cambria" w:eastAsia="Times New Roman" w:hAnsi="Cambria"/>
      <w:b/>
      <w:bCs/>
      <w:sz w:val="28"/>
      <w:szCs w:val="28"/>
    </w:rPr>
  </w:style>
  <w:style w:type="paragraph" w:styleId="Heading2">
    <w:name w:val="heading 2"/>
    <w:basedOn w:val="Normal"/>
    <w:next w:val="Normal"/>
    <w:link w:val="Heading2Char"/>
    <w:uiPriority w:val="9"/>
    <w:unhideWhenUsed/>
    <w:qFormat/>
    <w:rsid w:val="00E225C9"/>
    <w:pPr>
      <w:keepNext/>
      <w:keepLines/>
      <w:spacing w:before="200" w:after="0"/>
      <w:outlineLvl w:val="1"/>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0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304D"/>
  </w:style>
  <w:style w:type="paragraph" w:styleId="Footer">
    <w:name w:val="footer"/>
    <w:basedOn w:val="Normal"/>
    <w:link w:val="FooterChar"/>
    <w:uiPriority w:val="99"/>
    <w:unhideWhenUsed/>
    <w:rsid w:val="00E330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304D"/>
  </w:style>
  <w:style w:type="paragraph" w:styleId="BalloonText">
    <w:name w:val="Balloon Text"/>
    <w:basedOn w:val="Normal"/>
    <w:link w:val="BalloonTextChar"/>
    <w:uiPriority w:val="99"/>
    <w:semiHidden/>
    <w:unhideWhenUsed/>
    <w:rsid w:val="00E330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04D"/>
    <w:rPr>
      <w:rFonts w:ascii="Tahoma" w:hAnsi="Tahoma" w:cs="Tahoma"/>
      <w:sz w:val="16"/>
      <w:szCs w:val="16"/>
    </w:rPr>
  </w:style>
  <w:style w:type="character" w:styleId="PlaceholderText">
    <w:name w:val="Placeholder Text"/>
    <w:basedOn w:val="DefaultParagraphFont"/>
    <w:uiPriority w:val="99"/>
    <w:semiHidden/>
    <w:rsid w:val="00E3304D"/>
    <w:rPr>
      <w:color w:val="808080"/>
    </w:rPr>
  </w:style>
  <w:style w:type="character" w:customStyle="1" w:styleId="Heading1Char">
    <w:name w:val="Heading 1 Char"/>
    <w:basedOn w:val="DefaultParagraphFont"/>
    <w:link w:val="Heading1"/>
    <w:uiPriority w:val="9"/>
    <w:rsid w:val="00C135F2"/>
    <w:rPr>
      <w:rFonts w:ascii="Cambria" w:eastAsia="Times New Roman" w:hAnsi="Cambria" w:cs="Times New Roman"/>
      <w:b/>
      <w:bCs/>
      <w:sz w:val="28"/>
      <w:szCs w:val="28"/>
      <w:lang w:eastAsia="en-US"/>
    </w:rPr>
  </w:style>
  <w:style w:type="character" w:customStyle="1" w:styleId="Heading2Char">
    <w:name w:val="Heading 2 Char"/>
    <w:basedOn w:val="DefaultParagraphFont"/>
    <w:link w:val="Heading2"/>
    <w:uiPriority w:val="9"/>
    <w:rsid w:val="00E225C9"/>
    <w:rPr>
      <w:rFonts w:ascii="Cambria" w:eastAsia="Times New Roman" w:hAnsi="Cambria" w:cs="Times New Roman"/>
      <w:b/>
      <w:bCs/>
      <w:sz w:val="26"/>
      <w:szCs w:val="26"/>
      <w:lang w:eastAsia="en-US"/>
    </w:rPr>
  </w:style>
  <w:style w:type="table" w:styleId="TableGrid">
    <w:name w:val="Table Grid"/>
    <w:basedOn w:val="TableNormal"/>
    <w:uiPriority w:val="59"/>
    <w:rsid w:val="00317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347C1"/>
    <w:pPr>
      <w:pBdr>
        <w:bottom w:val="single" w:sz="8" w:space="4" w:color="FF388C" w:themeColor="accent1"/>
      </w:pBdr>
      <w:spacing w:after="300" w:line="240" w:lineRule="auto"/>
      <w:contextualSpacing/>
    </w:pPr>
    <w:rPr>
      <w:rFonts w:asciiTheme="majorHAnsi" w:eastAsiaTheme="majorEastAsia" w:hAnsiTheme="majorHAnsi" w:cstheme="majorBidi"/>
      <w:color w:val="4C4C4C" w:themeColor="text2" w:themeShade="BF"/>
      <w:spacing w:val="5"/>
      <w:kern w:val="28"/>
      <w:sz w:val="52"/>
      <w:szCs w:val="52"/>
    </w:rPr>
  </w:style>
  <w:style w:type="character" w:customStyle="1" w:styleId="TitleChar">
    <w:name w:val="Title Char"/>
    <w:basedOn w:val="DefaultParagraphFont"/>
    <w:link w:val="Title"/>
    <w:uiPriority w:val="10"/>
    <w:rsid w:val="001347C1"/>
    <w:rPr>
      <w:rFonts w:asciiTheme="majorHAnsi" w:eastAsiaTheme="majorEastAsia" w:hAnsiTheme="majorHAnsi" w:cstheme="majorBidi"/>
      <w:color w:val="4C4C4C" w:themeColor="text2" w:themeShade="BF"/>
      <w:spacing w:val="5"/>
      <w:kern w:val="28"/>
      <w:sz w:val="52"/>
      <w:szCs w:val="52"/>
      <w:lang w:eastAsia="en-US"/>
    </w:rPr>
  </w:style>
  <w:style w:type="paragraph" w:styleId="ListParagraph">
    <w:name w:val="List Paragraph"/>
    <w:basedOn w:val="Normal"/>
    <w:uiPriority w:val="34"/>
    <w:qFormat/>
    <w:rsid w:val="00AB0212"/>
    <w:pPr>
      <w:ind w:left="720"/>
      <w:contextualSpacing/>
    </w:pPr>
  </w:style>
  <w:style w:type="character" w:styleId="Hyperlink">
    <w:name w:val="Hyperlink"/>
    <w:basedOn w:val="DefaultParagraphFont"/>
    <w:uiPriority w:val="99"/>
    <w:unhideWhenUsed/>
    <w:rsid w:val="00F877A9"/>
    <w:rPr>
      <w:color w:val="17BBFD"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FC0"/>
    <w:rPr>
      <w:rFonts w:ascii="Calibri" w:eastAsia="Calibri" w:hAnsi="Calibri" w:cs="Times New Roman"/>
      <w:lang w:eastAsia="en-US"/>
    </w:rPr>
  </w:style>
  <w:style w:type="paragraph" w:styleId="Heading1">
    <w:name w:val="heading 1"/>
    <w:basedOn w:val="Normal"/>
    <w:next w:val="Normal"/>
    <w:link w:val="Heading1Char"/>
    <w:uiPriority w:val="9"/>
    <w:qFormat/>
    <w:rsid w:val="00C135F2"/>
    <w:pPr>
      <w:keepNext/>
      <w:keepLines/>
      <w:spacing w:before="480" w:after="0"/>
      <w:outlineLvl w:val="0"/>
    </w:pPr>
    <w:rPr>
      <w:rFonts w:ascii="Cambria" w:eastAsia="Times New Roman" w:hAnsi="Cambria"/>
      <w:b/>
      <w:bCs/>
      <w:sz w:val="28"/>
      <w:szCs w:val="28"/>
    </w:rPr>
  </w:style>
  <w:style w:type="paragraph" w:styleId="Heading2">
    <w:name w:val="heading 2"/>
    <w:basedOn w:val="Normal"/>
    <w:next w:val="Normal"/>
    <w:link w:val="Heading2Char"/>
    <w:uiPriority w:val="9"/>
    <w:unhideWhenUsed/>
    <w:qFormat/>
    <w:rsid w:val="00E225C9"/>
    <w:pPr>
      <w:keepNext/>
      <w:keepLines/>
      <w:spacing w:before="200" w:after="0"/>
      <w:outlineLvl w:val="1"/>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0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304D"/>
  </w:style>
  <w:style w:type="paragraph" w:styleId="Footer">
    <w:name w:val="footer"/>
    <w:basedOn w:val="Normal"/>
    <w:link w:val="FooterChar"/>
    <w:uiPriority w:val="99"/>
    <w:unhideWhenUsed/>
    <w:rsid w:val="00E330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304D"/>
  </w:style>
  <w:style w:type="paragraph" w:styleId="BalloonText">
    <w:name w:val="Balloon Text"/>
    <w:basedOn w:val="Normal"/>
    <w:link w:val="BalloonTextChar"/>
    <w:uiPriority w:val="99"/>
    <w:semiHidden/>
    <w:unhideWhenUsed/>
    <w:rsid w:val="00E330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04D"/>
    <w:rPr>
      <w:rFonts w:ascii="Tahoma" w:hAnsi="Tahoma" w:cs="Tahoma"/>
      <w:sz w:val="16"/>
      <w:szCs w:val="16"/>
    </w:rPr>
  </w:style>
  <w:style w:type="character" w:styleId="PlaceholderText">
    <w:name w:val="Placeholder Text"/>
    <w:basedOn w:val="DefaultParagraphFont"/>
    <w:uiPriority w:val="99"/>
    <w:semiHidden/>
    <w:rsid w:val="00E3304D"/>
    <w:rPr>
      <w:color w:val="808080"/>
    </w:rPr>
  </w:style>
  <w:style w:type="character" w:customStyle="1" w:styleId="Heading1Char">
    <w:name w:val="Heading 1 Char"/>
    <w:basedOn w:val="DefaultParagraphFont"/>
    <w:link w:val="Heading1"/>
    <w:uiPriority w:val="9"/>
    <w:rsid w:val="00C135F2"/>
    <w:rPr>
      <w:rFonts w:ascii="Cambria" w:eastAsia="Times New Roman" w:hAnsi="Cambria" w:cs="Times New Roman"/>
      <w:b/>
      <w:bCs/>
      <w:sz w:val="28"/>
      <w:szCs w:val="28"/>
      <w:lang w:eastAsia="en-US"/>
    </w:rPr>
  </w:style>
  <w:style w:type="character" w:customStyle="1" w:styleId="Heading2Char">
    <w:name w:val="Heading 2 Char"/>
    <w:basedOn w:val="DefaultParagraphFont"/>
    <w:link w:val="Heading2"/>
    <w:uiPriority w:val="9"/>
    <w:rsid w:val="00E225C9"/>
    <w:rPr>
      <w:rFonts w:ascii="Cambria" w:eastAsia="Times New Roman" w:hAnsi="Cambria" w:cs="Times New Roman"/>
      <w:b/>
      <w:bCs/>
      <w:sz w:val="26"/>
      <w:szCs w:val="26"/>
      <w:lang w:eastAsia="en-US"/>
    </w:rPr>
  </w:style>
  <w:style w:type="table" w:styleId="TableGrid">
    <w:name w:val="Table Grid"/>
    <w:basedOn w:val="TableNormal"/>
    <w:uiPriority w:val="59"/>
    <w:rsid w:val="00317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347C1"/>
    <w:pPr>
      <w:pBdr>
        <w:bottom w:val="single" w:sz="8" w:space="4" w:color="FF388C" w:themeColor="accent1"/>
      </w:pBdr>
      <w:spacing w:after="300" w:line="240" w:lineRule="auto"/>
      <w:contextualSpacing/>
    </w:pPr>
    <w:rPr>
      <w:rFonts w:asciiTheme="majorHAnsi" w:eastAsiaTheme="majorEastAsia" w:hAnsiTheme="majorHAnsi" w:cstheme="majorBidi"/>
      <w:color w:val="4C4C4C" w:themeColor="text2" w:themeShade="BF"/>
      <w:spacing w:val="5"/>
      <w:kern w:val="28"/>
      <w:sz w:val="52"/>
      <w:szCs w:val="52"/>
    </w:rPr>
  </w:style>
  <w:style w:type="character" w:customStyle="1" w:styleId="TitleChar">
    <w:name w:val="Title Char"/>
    <w:basedOn w:val="DefaultParagraphFont"/>
    <w:link w:val="Title"/>
    <w:uiPriority w:val="10"/>
    <w:rsid w:val="001347C1"/>
    <w:rPr>
      <w:rFonts w:asciiTheme="majorHAnsi" w:eastAsiaTheme="majorEastAsia" w:hAnsiTheme="majorHAnsi" w:cstheme="majorBidi"/>
      <w:color w:val="4C4C4C" w:themeColor="text2" w:themeShade="BF"/>
      <w:spacing w:val="5"/>
      <w:kern w:val="28"/>
      <w:sz w:val="52"/>
      <w:szCs w:val="52"/>
      <w:lang w:eastAsia="en-US"/>
    </w:rPr>
  </w:style>
  <w:style w:type="paragraph" w:styleId="ListParagraph">
    <w:name w:val="List Paragraph"/>
    <w:basedOn w:val="Normal"/>
    <w:uiPriority w:val="34"/>
    <w:qFormat/>
    <w:rsid w:val="00AB0212"/>
    <w:pPr>
      <w:ind w:left="720"/>
      <w:contextualSpacing/>
    </w:pPr>
  </w:style>
  <w:style w:type="character" w:styleId="Hyperlink">
    <w:name w:val="Hyperlink"/>
    <w:basedOn w:val="DefaultParagraphFont"/>
    <w:uiPriority w:val="99"/>
    <w:unhideWhenUsed/>
    <w:rsid w:val="00F877A9"/>
    <w:rPr>
      <w:color w:val="17BBF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746447">
      <w:bodyDiv w:val="1"/>
      <w:marLeft w:val="0"/>
      <w:marRight w:val="0"/>
      <w:marTop w:val="0"/>
      <w:marBottom w:val="0"/>
      <w:divBdr>
        <w:top w:val="none" w:sz="0" w:space="0" w:color="auto"/>
        <w:left w:val="none" w:sz="0" w:space="0" w:color="auto"/>
        <w:bottom w:val="none" w:sz="0" w:space="0" w:color="auto"/>
        <w:right w:val="none" w:sz="0" w:space="0" w:color="auto"/>
      </w:divBdr>
      <w:divsChild>
        <w:div w:id="1939019980">
          <w:marLeft w:val="0"/>
          <w:marRight w:val="0"/>
          <w:marTop w:val="0"/>
          <w:marBottom w:val="0"/>
          <w:divBdr>
            <w:top w:val="none" w:sz="0" w:space="0" w:color="auto"/>
            <w:left w:val="none" w:sz="0" w:space="0" w:color="auto"/>
            <w:bottom w:val="none" w:sz="0" w:space="0" w:color="auto"/>
            <w:right w:val="none" w:sz="0" w:space="0" w:color="auto"/>
          </w:divBdr>
          <w:divsChild>
            <w:div w:id="2026402447">
              <w:marLeft w:val="0"/>
              <w:marRight w:val="0"/>
              <w:marTop w:val="0"/>
              <w:marBottom w:val="0"/>
              <w:divBdr>
                <w:top w:val="none" w:sz="0" w:space="0" w:color="auto"/>
                <w:left w:val="none" w:sz="0" w:space="0" w:color="auto"/>
                <w:bottom w:val="none" w:sz="0" w:space="0" w:color="auto"/>
                <w:right w:val="none" w:sz="0" w:space="0" w:color="auto"/>
              </w:divBdr>
              <w:divsChild>
                <w:div w:id="735469301">
                  <w:marLeft w:val="0"/>
                  <w:marRight w:val="0"/>
                  <w:marTop w:val="0"/>
                  <w:marBottom w:val="0"/>
                  <w:divBdr>
                    <w:top w:val="none" w:sz="0" w:space="0" w:color="auto"/>
                    <w:left w:val="none" w:sz="0" w:space="0" w:color="auto"/>
                    <w:bottom w:val="none" w:sz="0" w:space="0" w:color="auto"/>
                    <w:right w:val="none" w:sz="0" w:space="0" w:color="auto"/>
                  </w:divBdr>
                  <w:divsChild>
                    <w:div w:id="1295059609">
                      <w:marLeft w:val="0"/>
                      <w:marRight w:val="0"/>
                      <w:marTop w:val="0"/>
                      <w:marBottom w:val="0"/>
                      <w:divBdr>
                        <w:top w:val="none" w:sz="0" w:space="0" w:color="auto"/>
                        <w:left w:val="none" w:sz="0" w:space="0" w:color="auto"/>
                        <w:bottom w:val="none" w:sz="0" w:space="0" w:color="auto"/>
                        <w:right w:val="none" w:sz="0" w:space="0" w:color="auto"/>
                      </w:divBdr>
                      <w:divsChild>
                        <w:div w:id="1778408163">
                          <w:marLeft w:val="-15"/>
                          <w:marRight w:val="0"/>
                          <w:marTop w:val="0"/>
                          <w:marBottom w:val="0"/>
                          <w:divBdr>
                            <w:top w:val="none" w:sz="0" w:space="0" w:color="auto"/>
                            <w:left w:val="none" w:sz="0" w:space="0" w:color="auto"/>
                            <w:bottom w:val="none" w:sz="0" w:space="0" w:color="auto"/>
                            <w:right w:val="none" w:sz="0" w:space="0" w:color="auto"/>
                          </w:divBdr>
                          <w:divsChild>
                            <w:div w:id="1007905962">
                              <w:marLeft w:val="0"/>
                              <w:marRight w:val="0"/>
                              <w:marTop w:val="0"/>
                              <w:marBottom w:val="0"/>
                              <w:divBdr>
                                <w:top w:val="none" w:sz="0" w:space="0" w:color="auto"/>
                                <w:left w:val="none" w:sz="0" w:space="0" w:color="auto"/>
                                <w:bottom w:val="none" w:sz="0" w:space="0" w:color="auto"/>
                                <w:right w:val="none" w:sz="0" w:space="0" w:color="auto"/>
                              </w:divBdr>
                              <w:divsChild>
                                <w:div w:id="1804930661">
                                  <w:marLeft w:val="0"/>
                                  <w:marRight w:val="-15"/>
                                  <w:marTop w:val="0"/>
                                  <w:marBottom w:val="0"/>
                                  <w:divBdr>
                                    <w:top w:val="none" w:sz="0" w:space="0" w:color="auto"/>
                                    <w:left w:val="none" w:sz="0" w:space="0" w:color="auto"/>
                                    <w:bottom w:val="none" w:sz="0" w:space="0" w:color="auto"/>
                                    <w:right w:val="none" w:sz="0" w:space="0" w:color="auto"/>
                                  </w:divBdr>
                                  <w:divsChild>
                                    <w:div w:id="246887240">
                                      <w:marLeft w:val="0"/>
                                      <w:marRight w:val="0"/>
                                      <w:marTop w:val="0"/>
                                      <w:marBottom w:val="0"/>
                                      <w:divBdr>
                                        <w:top w:val="none" w:sz="0" w:space="0" w:color="auto"/>
                                        <w:left w:val="none" w:sz="0" w:space="0" w:color="auto"/>
                                        <w:bottom w:val="none" w:sz="0" w:space="0" w:color="auto"/>
                                        <w:right w:val="none" w:sz="0" w:space="0" w:color="auto"/>
                                      </w:divBdr>
                                      <w:divsChild>
                                        <w:div w:id="88039181">
                                          <w:marLeft w:val="0"/>
                                          <w:marRight w:val="0"/>
                                          <w:marTop w:val="0"/>
                                          <w:marBottom w:val="0"/>
                                          <w:divBdr>
                                            <w:top w:val="none" w:sz="0" w:space="0" w:color="auto"/>
                                            <w:left w:val="none" w:sz="0" w:space="0" w:color="auto"/>
                                            <w:bottom w:val="none" w:sz="0" w:space="0" w:color="auto"/>
                                            <w:right w:val="none" w:sz="0" w:space="0" w:color="auto"/>
                                          </w:divBdr>
                                          <w:divsChild>
                                            <w:div w:id="1898005072">
                                              <w:marLeft w:val="0"/>
                                              <w:marRight w:val="0"/>
                                              <w:marTop w:val="0"/>
                                              <w:marBottom w:val="150"/>
                                              <w:divBdr>
                                                <w:top w:val="none" w:sz="0" w:space="0" w:color="auto"/>
                                                <w:left w:val="none" w:sz="0" w:space="0" w:color="auto"/>
                                                <w:bottom w:val="none" w:sz="0" w:space="0" w:color="auto"/>
                                                <w:right w:val="none" w:sz="0" w:space="0" w:color="auto"/>
                                              </w:divBdr>
                                              <w:divsChild>
                                                <w:div w:id="735322828">
                                                  <w:marLeft w:val="0"/>
                                                  <w:marRight w:val="0"/>
                                                  <w:marTop w:val="0"/>
                                                  <w:marBottom w:val="0"/>
                                                  <w:divBdr>
                                                    <w:top w:val="none" w:sz="0" w:space="0" w:color="auto"/>
                                                    <w:left w:val="none" w:sz="0" w:space="0" w:color="auto"/>
                                                    <w:bottom w:val="none" w:sz="0" w:space="0" w:color="auto"/>
                                                    <w:right w:val="none" w:sz="0" w:space="0" w:color="auto"/>
                                                  </w:divBdr>
                                                  <w:divsChild>
                                                    <w:div w:id="182521237">
                                                      <w:marLeft w:val="0"/>
                                                      <w:marRight w:val="0"/>
                                                      <w:marTop w:val="150"/>
                                                      <w:marBottom w:val="0"/>
                                                      <w:divBdr>
                                                        <w:top w:val="none" w:sz="0" w:space="0" w:color="auto"/>
                                                        <w:left w:val="none" w:sz="0" w:space="0" w:color="auto"/>
                                                        <w:bottom w:val="none" w:sz="0" w:space="0" w:color="auto"/>
                                                        <w:right w:val="none" w:sz="0" w:space="0" w:color="auto"/>
                                                      </w:divBdr>
                                                      <w:divsChild>
                                                        <w:div w:id="47455725">
                                                          <w:marLeft w:val="0"/>
                                                          <w:marRight w:val="0"/>
                                                          <w:marTop w:val="0"/>
                                                          <w:marBottom w:val="0"/>
                                                          <w:divBdr>
                                                            <w:top w:val="none" w:sz="0" w:space="0" w:color="auto"/>
                                                            <w:left w:val="none" w:sz="0" w:space="0" w:color="auto"/>
                                                            <w:bottom w:val="none" w:sz="0" w:space="0" w:color="auto"/>
                                                            <w:right w:val="none" w:sz="0" w:space="0" w:color="auto"/>
                                                          </w:divBdr>
                                                          <w:divsChild>
                                                            <w:div w:id="528104799">
                                                              <w:marLeft w:val="0"/>
                                                              <w:marRight w:val="0"/>
                                                              <w:marTop w:val="0"/>
                                                              <w:marBottom w:val="0"/>
                                                              <w:divBdr>
                                                                <w:top w:val="none" w:sz="0" w:space="0" w:color="auto"/>
                                                                <w:left w:val="none" w:sz="0" w:space="0" w:color="auto"/>
                                                                <w:bottom w:val="none" w:sz="0" w:space="0" w:color="auto"/>
                                                                <w:right w:val="none" w:sz="0" w:space="0" w:color="auto"/>
                                                              </w:divBdr>
                                                              <w:divsChild>
                                                                <w:div w:id="1380089325">
                                                                  <w:marLeft w:val="0"/>
                                                                  <w:marRight w:val="0"/>
                                                                  <w:marTop w:val="0"/>
                                                                  <w:marBottom w:val="0"/>
                                                                  <w:divBdr>
                                                                    <w:top w:val="none" w:sz="0" w:space="0" w:color="auto"/>
                                                                    <w:left w:val="none" w:sz="0" w:space="0" w:color="auto"/>
                                                                    <w:bottom w:val="none" w:sz="0" w:space="0" w:color="auto"/>
                                                                    <w:right w:val="none" w:sz="0" w:space="0" w:color="auto"/>
                                                                  </w:divBdr>
                                                                  <w:divsChild>
                                                                    <w:div w:id="351273532">
                                                                      <w:marLeft w:val="0"/>
                                                                      <w:marRight w:val="0"/>
                                                                      <w:marTop w:val="0"/>
                                                                      <w:marBottom w:val="0"/>
                                                                      <w:divBdr>
                                                                        <w:top w:val="none" w:sz="0" w:space="0" w:color="auto"/>
                                                                        <w:left w:val="none" w:sz="0" w:space="0" w:color="auto"/>
                                                                        <w:bottom w:val="none" w:sz="0" w:space="0" w:color="auto"/>
                                                                        <w:right w:val="none" w:sz="0" w:space="0" w:color="auto"/>
                                                                      </w:divBdr>
                                                                      <w:divsChild>
                                                                        <w:div w:id="374546014">
                                                                          <w:marLeft w:val="0"/>
                                                                          <w:marRight w:val="0"/>
                                                                          <w:marTop w:val="0"/>
                                                                          <w:marBottom w:val="0"/>
                                                                          <w:divBdr>
                                                                            <w:top w:val="none" w:sz="0" w:space="0" w:color="auto"/>
                                                                            <w:left w:val="none" w:sz="0" w:space="0" w:color="auto"/>
                                                                            <w:bottom w:val="none" w:sz="0" w:space="0" w:color="auto"/>
                                                                            <w:right w:val="none" w:sz="0" w:space="0" w:color="auto"/>
                                                                          </w:divBdr>
                                                                          <w:divsChild>
                                                                            <w:div w:id="19179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7298927">
      <w:bodyDiv w:val="1"/>
      <w:marLeft w:val="0"/>
      <w:marRight w:val="0"/>
      <w:marTop w:val="0"/>
      <w:marBottom w:val="0"/>
      <w:divBdr>
        <w:top w:val="none" w:sz="0" w:space="0" w:color="auto"/>
        <w:left w:val="none" w:sz="0" w:space="0" w:color="auto"/>
        <w:bottom w:val="none" w:sz="0" w:space="0" w:color="auto"/>
        <w:right w:val="none" w:sz="0" w:space="0" w:color="auto"/>
      </w:divBdr>
      <w:divsChild>
        <w:div w:id="581529517">
          <w:marLeft w:val="0"/>
          <w:marRight w:val="0"/>
          <w:marTop w:val="0"/>
          <w:marBottom w:val="0"/>
          <w:divBdr>
            <w:top w:val="none" w:sz="0" w:space="0" w:color="auto"/>
            <w:left w:val="none" w:sz="0" w:space="0" w:color="auto"/>
            <w:bottom w:val="none" w:sz="0" w:space="0" w:color="auto"/>
            <w:right w:val="none" w:sz="0" w:space="0" w:color="auto"/>
          </w:divBdr>
          <w:divsChild>
            <w:div w:id="1713840825">
              <w:marLeft w:val="0"/>
              <w:marRight w:val="0"/>
              <w:marTop w:val="0"/>
              <w:marBottom w:val="0"/>
              <w:divBdr>
                <w:top w:val="none" w:sz="0" w:space="0" w:color="auto"/>
                <w:left w:val="none" w:sz="0" w:space="0" w:color="auto"/>
                <w:bottom w:val="none" w:sz="0" w:space="0" w:color="auto"/>
                <w:right w:val="none" w:sz="0" w:space="0" w:color="auto"/>
              </w:divBdr>
              <w:divsChild>
                <w:div w:id="1168326002">
                  <w:marLeft w:val="0"/>
                  <w:marRight w:val="0"/>
                  <w:marTop w:val="0"/>
                  <w:marBottom w:val="0"/>
                  <w:divBdr>
                    <w:top w:val="none" w:sz="0" w:space="0" w:color="auto"/>
                    <w:left w:val="none" w:sz="0" w:space="0" w:color="auto"/>
                    <w:bottom w:val="none" w:sz="0" w:space="0" w:color="auto"/>
                    <w:right w:val="none" w:sz="0" w:space="0" w:color="auto"/>
                  </w:divBdr>
                  <w:divsChild>
                    <w:div w:id="897787024">
                      <w:marLeft w:val="0"/>
                      <w:marRight w:val="0"/>
                      <w:marTop w:val="0"/>
                      <w:marBottom w:val="0"/>
                      <w:divBdr>
                        <w:top w:val="none" w:sz="0" w:space="0" w:color="auto"/>
                        <w:left w:val="none" w:sz="0" w:space="0" w:color="auto"/>
                        <w:bottom w:val="none" w:sz="0" w:space="0" w:color="auto"/>
                        <w:right w:val="none" w:sz="0" w:space="0" w:color="auto"/>
                      </w:divBdr>
                      <w:divsChild>
                        <w:div w:id="499855581">
                          <w:marLeft w:val="-15"/>
                          <w:marRight w:val="0"/>
                          <w:marTop w:val="0"/>
                          <w:marBottom w:val="0"/>
                          <w:divBdr>
                            <w:top w:val="none" w:sz="0" w:space="0" w:color="auto"/>
                            <w:left w:val="none" w:sz="0" w:space="0" w:color="auto"/>
                            <w:bottom w:val="none" w:sz="0" w:space="0" w:color="auto"/>
                            <w:right w:val="none" w:sz="0" w:space="0" w:color="auto"/>
                          </w:divBdr>
                          <w:divsChild>
                            <w:div w:id="1644383798">
                              <w:marLeft w:val="0"/>
                              <w:marRight w:val="0"/>
                              <w:marTop w:val="0"/>
                              <w:marBottom w:val="0"/>
                              <w:divBdr>
                                <w:top w:val="none" w:sz="0" w:space="0" w:color="auto"/>
                                <w:left w:val="none" w:sz="0" w:space="0" w:color="auto"/>
                                <w:bottom w:val="none" w:sz="0" w:space="0" w:color="auto"/>
                                <w:right w:val="none" w:sz="0" w:space="0" w:color="auto"/>
                              </w:divBdr>
                              <w:divsChild>
                                <w:div w:id="103772984">
                                  <w:marLeft w:val="0"/>
                                  <w:marRight w:val="-15"/>
                                  <w:marTop w:val="0"/>
                                  <w:marBottom w:val="0"/>
                                  <w:divBdr>
                                    <w:top w:val="none" w:sz="0" w:space="0" w:color="auto"/>
                                    <w:left w:val="none" w:sz="0" w:space="0" w:color="auto"/>
                                    <w:bottom w:val="none" w:sz="0" w:space="0" w:color="auto"/>
                                    <w:right w:val="none" w:sz="0" w:space="0" w:color="auto"/>
                                  </w:divBdr>
                                  <w:divsChild>
                                    <w:div w:id="1303970099">
                                      <w:marLeft w:val="0"/>
                                      <w:marRight w:val="0"/>
                                      <w:marTop w:val="0"/>
                                      <w:marBottom w:val="0"/>
                                      <w:divBdr>
                                        <w:top w:val="none" w:sz="0" w:space="0" w:color="auto"/>
                                        <w:left w:val="none" w:sz="0" w:space="0" w:color="auto"/>
                                        <w:bottom w:val="none" w:sz="0" w:space="0" w:color="auto"/>
                                        <w:right w:val="none" w:sz="0" w:space="0" w:color="auto"/>
                                      </w:divBdr>
                                      <w:divsChild>
                                        <w:div w:id="133331959">
                                          <w:marLeft w:val="0"/>
                                          <w:marRight w:val="0"/>
                                          <w:marTop w:val="0"/>
                                          <w:marBottom w:val="0"/>
                                          <w:divBdr>
                                            <w:top w:val="none" w:sz="0" w:space="0" w:color="auto"/>
                                            <w:left w:val="none" w:sz="0" w:space="0" w:color="auto"/>
                                            <w:bottom w:val="none" w:sz="0" w:space="0" w:color="auto"/>
                                            <w:right w:val="none" w:sz="0" w:space="0" w:color="auto"/>
                                          </w:divBdr>
                                          <w:divsChild>
                                            <w:div w:id="1909219648">
                                              <w:marLeft w:val="0"/>
                                              <w:marRight w:val="0"/>
                                              <w:marTop w:val="0"/>
                                              <w:marBottom w:val="150"/>
                                              <w:divBdr>
                                                <w:top w:val="none" w:sz="0" w:space="0" w:color="auto"/>
                                                <w:left w:val="none" w:sz="0" w:space="0" w:color="auto"/>
                                                <w:bottom w:val="none" w:sz="0" w:space="0" w:color="auto"/>
                                                <w:right w:val="none" w:sz="0" w:space="0" w:color="auto"/>
                                              </w:divBdr>
                                              <w:divsChild>
                                                <w:div w:id="175534434">
                                                  <w:marLeft w:val="0"/>
                                                  <w:marRight w:val="0"/>
                                                  <w:marTop w:val="0"/>
                                                  <w:marBottom w:val="0"/>
                                                  <w:divBdr>
                                                    <w:top w:val="none" w:sz="0" w:space="0" w:color="auto"/>
                                                    <w:left w:val="none" w:sz="0" w:space="0" w:color="auto"/>
                                                    <w:bottom w:val="none" w:sz="0" w:space="0" w:color="auto"/>
                                                    <w:right w:val="none" w:sz="0" w:space="0" w:color="auto"/>
                                                  </w:divBdr>
                                                  <w:divsChild>
                                                    <w:div w:id="949356912">
                                                      <w:marLeft w:val="0"/>
                                                      <w:marRight w:val="0"/>
                                                      <w:marTop w:val="150"/>
                                                      <w:marBottom w:val="0"/>
                                                      <w:divBdr>
                                                        <w:top w:val="none" w:sz="0" w:space="0" w:color="auto"/>
                                                        <w:left w:val="none" w:sz="0" w:space="0" w:color="auto"/>
                                                        <w:bottom w:val="none" w:sz="0" w:space="0" w:color="auto"/>
                                                        <w:right w:val="none" w:sz="0" w:space="0" w:color="auto"/>
                                                      </w:divBdr>
                                                      <w:divsChild>
                                                        <w:div w:id="1685934160">
                                                          <w:marLeft w:val="0"/>
                                                          <w:marRight w:val="0"/>
                                                          <w:marTop w:val="0"/>
                                                          <w:marBottom w:val="0"/>
                                                          <w:divBdr>
                                                            <w:top w:val="none" w:sz="0" w:space="0" w:color="auto"/>
                                                            <w:left w:val="none" w:sz="0" w:space="0" w:color="auto"/>
                                                            <w:bottom w:val="none" w:sz="0" w:space="0" w:color="auto"/>
                                                            <w:right w:val="none" w:sz="0" w:space="0" w:color="auto"/>
                                                          </w:divBdr>
                                                          <w:divsChild>
                                                            <w:div w:id="1187938212">
                                                              <w:marLeft w:val="0"/>
                                                              <w:marRight w:val="0"/>
                                                              <w:marTop w:val="0"/>
                                                              <w:marBottom w:val="0"/>
                                                              <w:divBdr>
                                                                <w:top w:val="none" w:sz="0" w:space="0" w:color="auto"/>
                                                                <w:left w:val="none" w:sz="0" w:space="0" w:color="auto"/>
                                                                <w:bottom w:val="none" w:sz="0" w:space="0" w:color="auto"/>
                                                                <w:right w:val="none" w:sz="0" w:space="0" w:color="auto"/>
                                                              </w:divBdr>
                                                              <w:divsChild>
                                                                <w:div w:id="507645271">
                                                                  <w:marLeft w:val="0"/>
                                                                  <w:marRight w:val="0"/>
                                                                  <w:marTop w:val="0"/>
                                                                  <w:marBottom w:val="0"/>
                                                                  <w:divBdr>
                                                                    <w:top w:val="none" w:sz="0" w:space="0" w:color="auto"/>
                                                                    <w:left w:val="none" w:sz="0" w:space="0" w:color="auto"/>
                                                                    <w:bottom w:val="none" w:sz="0" w:space="0" w:color="auto"/>
                                                                    <w:right w:val="none" w:sz="0" w:space="0" w:color="auto"/>
                                                                  </w:divBdr>
                                                                  <w:divsChild>
                                                                    <w:div w:id="823669564">
                                                                      <w:marLeft w:val="0"/>
                                                                      <w:marRight w:val="0"/>
                                                                      <w:marTop w:val="0"/>
                                                                      <w:marBottom w:val="0"/>
                                                                      <w:divBdr>
                                                                        <w:top w:val="none" w:sz="0" w:space="0" w:color="auto"/>
                                                                        <w:left w:val="none" w:sz="0" w:space="0" w:color="auto"/>
                                                                        <w:bottom w:val="none" w:sz="0" w:space="0" w:color="auto"/>
                                                                        <w:right w:val="none" w:sz="0" w:space="0" w:color="auto"/>
                                                                      </w:divBdr>
                                                                      <w:divsChild>
                                                                        <w:div w:id="461924330">
                                                                          <w:marLeft w:val="0"/>
                                                                          <w:marRight w:val="0"/>
                                                                          <w:marTop w:val="0"/>
                                                                          <w:marBottom w:val="0"/>
                                                                          <w:divBdr>
                                                                            <w:top w:val="none" w:sz="0" w:space="0" w:color="auto"/>
                                                                            <w:left w:val="none" w:sz="0" w:space="0" w:color="auto"/>
                                                                            <w:bottom w:val="none" w:sz="0" w:space="0" w:color="auto"/>
                                                                            <w:right w:val="none" w:sz="0" w:space="0" w:color="auto"/>
                                                                          </w:divBdr>
                                                                          <w:divsChild>
                                                                            <w:div w:id="1882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tsk\AppData\Roaming\Microsoft\Templates\b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bs.dotx</Template>
  <TotalTime>2</TotalTime>
  <Pages>3</Pages>
  <Words>323</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Svein Tveit</cp:lastModifiedBy>
  <cp:revision>3</cp:revision>
  <cp:lastPrinted>2011-11-10T12:28:00Z</cp:lastPrinted>
  <dcterms:created xsi:type="dcterms:W3CDTF">2015-05-08T07:11:00Z</dcterms:created>
  <dcterms:modified xsi:type="dcterms:W3CDTF">2015-05-08T07:12:00Z</dcterms:modified>
</cp:coreProperties>
</file>