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E2E" w:rsidRDefault="00174E2E">
      <w:r w:rsidRPr="00174E2E">
        <w:rPr>
          <w:b/>
          <w:sz w:val="24"/>
          <w:szCs w:val="24"/>
        </w:rPr>
        <w:t>Møte i Ph.d.</w:t>
      </w:r>
      <w:r>
        <w:rPr>
          <w:b/>
          <w:sz w:val="24"/>
          <w:szCs w:val="24"/>
        </w:rPr>
        <w:t xml:space="preserve"> </w:t>
      </w:r>
      <w:r w:rsidRPr="00174E2E">
        <w:rPr>
          <w:b/>
          <w:sz w:val="24"/>
          <w:szCs w:val="24"/>
        </w:rPr>
        <w:t xml:space="preserve">utvalget </w:t>
      </w:r>
      <w:proofErr w:type="gramStart"/>
      <w:r w:rsidRPr="00174E2E">
        <w:rPr>
          <w:b/>
          <w:sz w:val="24"/>
          <w:szCs w:val="24"/>
        </w:rPr>
        <w:t>11.01.2018</w:t>
      </w:r>
      <w:proofErr w:type="gramEnd"/>
      <w:r>
        <w:rPr>
          <w:b/>
        </w:rPr>
        <w:br/>
      </w:r>
      <w:r w:rsidRPr="00174E2E">
        <w:t xml:space="preserve">Kontor </w:t>
      </w:r>
      <w:r>
        <w:t>V128 Kjemisk institutt</w:t>
      </w:r>
    </w:p>
    <w:p w:rsidR="00174E2E" w:rsidRDefault="00174E2E"/>
    <w:p w:rsidR="00174E2E" w:rsidRPr="00174E2E" w:rsidRDefault="00174E2E" w:rsidP="00174E2E">
      <w:pPr>
        <w:rPr>
          <w:b/>
        </w:rPr>
      </w:pPr>
      <w:r w:rsidRPr="00174E2E">
        <w:rPr>
          <w:b/>
        </w:rPr>
        <w:t>Agenda på møtet</w:t>
      </w:r>
      <w:r w:rsidRPr="00174E2E">
        <w:rPr>
          <w:b/>
        </w:rPr>
        <w:t>:</w:t>
      </w:r>
    </w:p>
    <w:p w:rsidR="00174E2E" w:rsidRDefault="00174E2E" w:rsidP="00174E2E">
      <w:r>
        <w:t>-</w:t>
      </w:r>
      <w:r>
        <w:t xml:space="preserve">Ph.d utvalget </w:t>
      </w:r>
      <w:bookmarkStart w:id="0" w:name="_GoBack"/>
      <w:bookmarkEnd w:id="0"/>
      <w:r>
        <w:t xml:space="preserve">har fått et nytt medlem fra nyttår: </w:t>
      </w:r>
      <w:r w:rsidRPr="00174E2E">
        <w:t>Steven Ray Haakon Wilson</w:t>
      </w:r>
      <w:r>
        <w:t>.</w:t>
      </w:r>
    </w:p>
    <w:p w:rsidR="00174E2E" w:rsidRDefault="00174E2E" w:rsidP="00174E2E">
      <w:r>
        <w:t>-</w:t>
      </w:r>
      <w:r>
        <w:t>Oppdatert mandat for Ph.d. utvalget</w:t>
      </w:r>
    </w:p>
    <w:p w:rsidR="00174E2E" w:rsidRDefault="00174E2E" w:rsidP="00174E2E">
      <w:r>
        <w:t>-</w:t>
      </w:r>
      <w:r>
        <w:t>Fordeling av 3. og 5. semestersamtaler for vårsemestret 2018. Aktuell oversikt utarbeides til møtet.</w:t>
      </w:r>
    </w:p>
    <w:p w:rsidR="00174E2E" w:rsidRDefault="00174E2E" w:rsidP="00174E2E">
      <w:r>
        <w:t>-</w:t>
      </w:r>
      <w:r>
        <w:t>Godkjenningsprosedyrer søknader.</w:t>
      </w:r>
    </w:p>
    <w:p w:rsidR="00174E2E" w:rsidRDefault="00174E2E" w:rsidP="00174E2E">
      <w:r>
        <w:t>-Eventuelt</w:t>
      </w:r>
    </w:p>
    <w:p w:rsidR="00174E2E" w:rsidRDefault="00174E2E" w:rsidP="00174E2E"/>
    <w:p w:rsidR="00174E2E" w:rsidRDefault="00174E2E" w:rsidP="00174E2E">
      <w:r>
        <w:t xml:space="preserve">Hilsen </w:t>
      </w:r>
      <w:r>
        <w:br/>
        <w:t>Harald Walderhaug</w:t>
      </w:r>
      <w:r>
        <w:br/>
        <w:t xml:space="preserve">Ph.d. </w:t>
      </w:r>
      <w:r>
        <w:t>utvalgsleder</w:t>
      </w:r>
      <w:r>
        <w:t xml:space="preserve">                                    A</w:t>
      </w:r>
      <w:r>
        <w:t>nna Gartner</w:t>
      </w:r>
      <w:r>
        <w:br/>
        <w:t xml:space="preserve">                                                                    S</w:t>
      </w:r>
      <w:r>
        <w:t>ekretær</w:t>
      </w:r>
    </w:p>
    <w:p w:rsidR="00174E2E" w:rsidRPr="00174E2E" w:rsidRDefault="00174E2E" w:rsidP="00174E2E">
      <w:pPr>
        <w:spacing w:line="240" w:lineRule="auto"/>
      </w:pPr>
    </w:p>
    <w:sectPr w:rsidR="00174E2E" w:rsidRPr="00174E2E" w:rsidSect="00174E2E">
      <w:pgSz w:w="11906" w:h="16838" w:code="9"/>
      <w:pgMar w:top="1417" w:right="1417" w:bottom="1417" w:left="1417" w:header="62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E2E"/>
    <w:rsid w:val="00174E2E"/>
    <w:rsid w:val="00403FD5"/>
    <w:rsid w:val="00B9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40880230.dotm</Template>
  <TotalTime>9</TotalTime>
  <Pages>1</Pages>
  <Words>81</Words>
  <Characters>433</Characters>
  <Application>Microsoft Office Word</Application>
  <DocSecurity>0</DocSecurity>
  <Lines>3</Lines>
  <Paragraphs>1</Paragraphs>
  <ScaleCrop>false</ScaleCrop>
  <Company>Universitetet i Oslo</Company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Clarissa Gärtner</dc:creator>
  <cp:lastModifiedBy>Anna Clarissa Gärtner</cp:lastModifiedBy>
  <cp:revision>1</cp:revision>
  <dcterms:created xsi:type="dcterms:W3CDTF">2018-01-08T08:46:00Z</dcterms:created>
  <dcterms:modified xsi:type="dcterms:W3CDTF">2018-01-08T08:55:00Z</dcterms:modified>
</cp:coreProperties>
</file>