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F28" w:rsidRPr="009B1F28" w:rsidRDefault="009B1F28" w:rsidP="009B1F28">
      <w:pPr>
        <w:spacing w:after="0"/>
        <w:rPr>
          <w:b/>
        </w:rPr>
      </w:pPr>
      <w:r w:rsidRPr="009B1F28">
        <w:rPr>
          <w:b/>
        </w:rPr>
        <w:t xml:space="preserve">INNKALLING TIL MØTE I PROGRAMRÅDET FOR MATERIALER, ENERGI OG NANOTEKNOLOGI </w:t>
      </w:r>
    </w:p>
    <w:p w:rsidR="009B1F28" w:rsidRPr="009B1F28" w:rsidRDefault="009B1F28" w:rsidP="009B1F28">
      <w:pPr>
        <w:spacing w:after="0"/>
        <w:rPr>
          <w:b/>
        </w:rPr>
      </w:pPr>
      <w:r w:rsidRPr="009B1F28">
        <w:rPr>
          <w:b/>
        </w:rPr>
        <w:t>ONSDAG 8</w:t>
      </w:r>
      <w:proofErr w:type="gramStart"/>
      <w:r w:rsidRPr="009B1F28">
        <w:rPr>
          <w:b/>
        </w:rPr>
        <w:t>.MARS</w:t>
      </w:r>
      <w:proofErr w:type="gramEnd"/>
      <w:r w:rsidRPr="009B1F28">
        <w:rPr>
          <w:b/>
        </w:rPr>
        <w:t xml:space="preserve"> 2016, KL 09 - 11 PÅ ROM V139. </w:t>
      </w:r>
    </w:p>
    <w:p w:rsidR="009B1F28" w:rsidRDefault="009B1F28" w:rsidP="009B1F28">
      <w:r>
        <w:t xml:space="preserve">  </w:t>
      </w:r>
    </w:p>
    <w:p w:rsidR="009B1F28" w:rsidRDefault="009B1F28" w:rsidP="009B1F28">
      <w:r w:rsidRPr="009B1F28">
        <w:rPr>
          <w:b/>
        </w:rPr>
        <w:t>MENA1/17</w:t>
      </w:r>
      <w:r>
        <w:t xml:space="preserve"> Innkalling og referat </w:t>
      </w:r>
    </w:p>
    <w:p w:rsidR="009B1F28" w:rsidRDefault="009B1F28" w:rsidP="009B1F28">
      <w:pPr>
        <w:spacing w:after="0"/>
      </w:pPr>
      <w:r>
        <w:t xml:space="preserve"> </w:t>
      </w:r>
      <w:r>
        <w:t xml:space="preserve">Forslag til vedtak: </w:t>
      </w:r>
    </w:p>
    <w:p w:rsidR="009B1F28" w:rsidRDefault="009B1F28" w:rsidP="009B1F28">
      <w:pPr>
        <w:spacing w:after="0"/>
      </w:pPr>
      <w:r>
        <w:t xml:space="preserve">a) Innkalling godkjennes </w:t>
      </w:r>
    </w:p>
    <w:p w:rsidR="009B1F28" w:rsidRDefault="009B1F28" w:rsidP="009B1F28">
      <w:pPr>
        <w:spacing w:after="0"/>
      </w:pPr>
      <w:r>
        <w:t xml:space="preserve">b) Referat godkjennes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MENA2/17</w:t>
      </w:r>
      <w:r>
        <w:t xml:space="preserve"> Nye programrådsrepresentanter </w:t>
      </w:r>
    </w:p>
    <w:p w:rsidR="009B1F28" w:rsidRDefault="009B1F28" w:rsidP="009B1F28">
      <w:pPr>
        <w:spacing w:after="0"/>
      </w:pPr>
      <w:r>
        <w:t xml:space="preserve">  Flere av medlemmene i programrådet har nå sittet I to perioder, der i blant leder. Det vil si at nye medlemmer må velges. </w:t>
      </w:r>
    </w:p>
    <w:p w:rsidR="009B1F28" w:rsidRDefault="009B1F28" w:rsidP="009B1F28">
      <w:pPr>
        <w:spacing w:after="0"/>
      </w:pPr>
      <w:r>
        <w:t xml:space="preserve">  Informasjon og diskusjon om prosessen videre.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MENA3/17</w:t>
      </w:r>
      <w:r>
        <w:t xml:space="preserve"> Studiebarometeret </w:t>
      </w:r>
    </w:p>
    <w:p w:rsidR="009B1F28" w:rsidRDefault="009B1F28" w:rsidP="009B1F28">
      <w:pPr>
        <w:spacing w:after="0"/>
      </w:pPr>
      <w:r>
        <w:t xml:space="preserve">  Hva viser tallene for MENA</w:t>
      </w:r>
      <w:proofErr w:type="gramStart"/>
      <w:r>
        <w:t>.</w:t>
      </w:r>
      <w:proofErr w:type="gramEnd"/>
      <w:r>
        <w:t xml:space="preserve"> Hva er bra og hva er mindre bra? </w:t>
      </w:r>
    </w:p>
    <w:p w:rsidR="009B1F28" w:rsidRDefault="009B1F28" w:rsidP="009B1F28">
      <w:pPr>
        <w:spacing w:after="0"/>
      </w:pPr>
      <w:r>
        <w:t xml:space="preserve">  Må noe gjøres?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MENA4/16</w:t>
      </w:r>
      <w:r>
        <w:t xml:space="preserve"> Informasjonsmøte for studenter som skal starte på master. </w:t>
      </w:r>
    </w:p>
    <w:p w:rsidR="009B1F28" w:rsidRDefault="009B1F28" w:rsidP="009B1F28">
      <w:r>
        <w:t xml:space="preserve">  Orienteringssak.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MENA5/17</w:t>
      </w:r>
      <w:r>
        <w:t xml:space="preserve"> Gjennomgang av opptakskrav til MENA-master. </w:t>
      </w:r>
    </w:p>
    <w:p w:rsidR="009B1F28" w:rsidRDefault="009B1F28" w:rsidP="009B1F28">
      <w:pPr>
        <w:spacing w:after="0"/>
      </w:pPr>
      <w:r>
        <w:t xml:space="preserve">  Hvor lett er det å komme inn fra andre program eller lærersteder? </w:t>
      </w:r>
    </w:p>
    <w:p w:rsidR="009B1F28" w:rsidRDefault="009B1F28" w:rsidP="009B1F28">
      <w:pPr>
        <w:spacing w:after="0"/>
      </w:pPr>
      <w:r>
        <w:t xml:space="preserve">  Er dette identifisert?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MENA6/17</w:t>
      </w:r>
      <w:r>
        <w:t xml:space="preserve"> Møte med de eksterne programrådgiverne 23.mars </w:t>
      </w:r>
    </w:p>
    <w:p w:rsidR="009B1F28" w:rsidRDefault="009B1F28" w:rsidP="009B1F28">
      <w:r>
        <w:t xml:space="preserve">  Orientering </w:t>
      </w:r>
    </w:p>
    <w:p w:rsidR="009B1F28" w:rsidRDefault="009B1F28" w:rsidP="009B1F28">
      <w:r>
        <w:t xml:space="preserve">    </w:t>
      </w:r>
    </w:p>
    <w:p w:rsidR="009B1F28" w:rsidRDefault="009B1F28" w:rsidP="009B1F28">
      <w:r w:rsidRPr="009B1F28">
        <w:rPr>
          <w:b/>
        </w:rPr>
        <w:t>MENA7/17</w:t>
      </w:r>
      <w:r>
        <w:t xml:space="preserve"> Informasjon fra S- og U-møte på Kjemisk institut</w:t>
      </w:r>
      <w:r>
        <w:t xml:space="preserve">t og SUFU på Fysisk institutt. </w:t>
      </w:r>
      <w:r>
        <w:t xml:space="preserve"> </w:t>
      </w:r>
    </w:p>
    <w:p w:rsidR="009B1F28" w:rsidRDefault="009B1F28" w:rsidP="009B1F28">
      <w:r>
        <w:t xml:space="preserve">    </w:t>
      </w:r>
    </w:p>
    <w:p w:rsidR="00403FD5" w:rsidRPr="009B1F28" w:rsidRDefault="009B1F28" w:rsidP="009B1F28">
      <w:pPr>
        <w:rPr>
          <w:b/>
        </w:rPr>
      </w:pPr>
      <w:r>
        <w:rPr>
          <w:b/>
        </w:rPr>
        <w:t xml:space="preserve"> Annet </w:t>
      </w:r>
      <w:r>
        <w:rPr>
          <w:b/>
        </w:rPr>
        <w:br/>
      </w:r>
      <w:bookmarkStart w:id="0" w:name="_GoBack"/>
      <w:bookmarkEnd w:id="0"/>
      <w:r>
        <w:rPr>
          <w:b/>
        </w:rPr>
        <w:br/>
        <w:t>------------------------------------------------------------------</w:t>
      </w:r>
      <w:r>
        <w:rPr>
          <w:b/>
        </w:rPr>
        <w:br/>
      </w:r>
      <w:r>
        <w:t xml:space="preserve">Ola Nilsen </w:t>
      </w:r>
      <w:r>
        <w:t xml:space="preserve">Programrådsleder </w:t>
      </w:r>
      <w:r>
        <w:br/>
        <w:t xml:space="preserve">Katrine L. Stensløkken </w:t>
      </w:r>
      <w:r>
        <w:t>Programkoordinator</w:t>
      </w:r>
    </w:p>
    <w:sectPr w:rsidR="00403FD5" w:rsidRPr="009B1F28" w:rsidSect="009B1F28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28"/>
    <w:rsid w:val="00403FD5"/>
    <w:rsid w:val="009B1F28"/>
    <w:rsid w:val="00B9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949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720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84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93334C6A.dotm</Template>
  <TotalTime>5</TotalTime>
  <Pages>1</Pages>
  <Words>179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1</cp:revision>
  <dcterms:created xsi:type="dcterms:W3CDTF">2017-10-16T09:29:00Z</dcterms:created>
  <dcterms:modified xsi:type="dcterms:W3CDTF">2017-10-16T09:34:00Z</dcterms:modified>
</cp:coreProperties>
</file>