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41039" w:rsidRDefault="00A41039" w:rsidP="00A41039"/>
    <w:p w:rsidR="00A41039" w:rsidRPr="00A41039" w:rsidRDefault="00A41039" w:rsidP="00A41039">
      <w:pPr>
        <w:shd w:val="clear" w:color="auto" w:fill="FFFFFF"/>
        <w:spacing w:after="180" w:line="240" w:lineRule="auto"/>
        <w:rPr>
          <w:rFonts w:ascii="Arial" w:eastAsia="Times New Roman" w:hAnsi="Arial" w:cs="Arial"/>
          <w:color w:val="363534"/>
          <w:sz w:val="19"/>
          <w:szCs w:val="19"/>
          <w:lang w:val="nb-NO"/>
        </w:rPr>
      </w:pPr>
      <w:bookmarkStart w:id="0" w:name="_GoBack"/>
      <w:r>
        <w:rPr>
          <w:rFonts w:ascii="Arial" w:eastAsia="Times New Roman" w:hAnsi="Arial" w:cs="Arial"/>
          <w:noProof/>
          <w:color w:val="363534"/>
          <w:sz w:val="19"/>
          <w:szCs w:val="19"/>
          <w:lang w:val="nb-NO"/>
        </w:rPr>
        <w:drawing>
          <wp:inline distT="0" distB="0" distL="0" distR="0">
            <wp:extent cx="1425575" cy="1907540"/>
            <wp:effectExtent l="0" t="0" r="3175" b="0"/>
            <wp:docPr id="1" name="Picture 1" descr="preview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preview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BEBA8EAE-BF5A-486C-A8C5-ECC9F3942E4B}">
                          <a14:imgProps xmlns:a14="http://schemas.microsoft.com/office/drawing/2010/main">
                            <a14:imgLayer r:embed="rId6">
                              <a14:imgEffect>
                                <a14:sharpenSoften amount="-25000"/>
                              </a14:imgEffect>
                              <a14:imgEffect>
                                <a14:colorTemperature colorTemp="7200"/>
                              </a14:imgEffect>
                              <a14:imgEffect>
                                <a14:brightnessContrast bright="20000" contrast="2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5575" cy="19075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p w:rsidR="007109F0" w:rsidRDefault="007109F0" w:rsidP="00A41039"/>
    <w:sectPr w:rsidR="007109F0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7"/>
  <w:proofState w:spelling="clean" w:grammar="clean"/>
  <w:defaultTabStop w:val="720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41039"/>
    <w:rsid w:val="007109F0"/>
    <w:rsid w:val="00A410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A4103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41039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A4103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4103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16067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8720864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877086">
              <w:marLeft w:val="0"/>
              <w:marRight w:val="0"/>
              <w:marTop w:val="0"/>
              <w:marBottom w:val="0"/>
              <w:divBdr>
                <w:top w:val="single" w:sz="6" w:space="14" w:color="D9D9D9"/>
                <w:left w:val="single" w:sz="6" w:space="14" w:color="D9D9D9"/>
                <w:bottom w:val="single" w:sz="6" w:space="14" w:color="D9D9D9"/>
                <w:right w:val="single" w:sz="6" w:space="14" w:color="D9D9D9"/>
              </w:divBdr>
              <w:divsChild>
                <w:div w:id="15914242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3411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36019432">
                          <w:marLeft w:val="0"/>
                          <w:marRight w:val="0"/>
                          <w:marTop w:val="30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16606389">
                              <w:marLeft w:val="0"/>
                              <w:marRight w:val="0"/>
                              <w:marTop w:val="30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2539373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6059283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microsoft.com/office/2007/relationships/hdphoto" Target="media/hdphoto1.wdp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B8DEE70E.dotm</Template>
  <TotalTime>4</TotalTime>
  <Pages>1</Pages>
  <Words>0</Words>
  <Characters>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Universitetet i Oslo</Company>
  <LinksUpToDate>false</LinksUpToDate>
  <CharactersWithSpaces>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Thea Fossum Moen</dc:creator>
  <cp:lastModifiedBy>Thea Fossum Moen</cp:lastModifiedBy>
  <cp:revision>1</cp:revision>
  <dcterms:created xsi:type="dcterms:W3CDTF">2017-11-29T13:16:00Z</dcterms:created>
  <dcterms:modified xsi:type="dcterms:W3CDTF">2017-11-29T13:20:00Z</dcterms:modified>
</cp:coreProperties>
</file>