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2" w:rightFromText="142" w:topFromText="1134" w:vertAnchor="page" w:horzAnchor="margin" w:tblpY="336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</w:tblGrid>
      <w:tr w:rsidR="00A41A0F" w:rsidRPr="000747A1" w14:paraId="3814FA30" w14:textId="77777777" w:rsidTr="009D3731">
        <w:trPr>
          <w:trHeight w:val="853"/>
        </w:trPr>
        <w:tc>
          <w:tcPr>
            <w:tcW w:w="6804" w:type="dxa"/>
          </w:tcPr>
          <w:p w14:paraId="6A03837D" w14:textId="6874E6F1" w:rsidR="00C77030" w:rsidRPr="000747A1" w:rsidRDefault="00C77030" w:rsidP="00C77030">
            <w:pPr>
              <w:spacing w:before="40" w:after="0"/>
              <w:rPr>
                <w:color w:val="000000" w:themeColor="text1"/>
              </w:rPr>
            </w:pPr>
            <w:r w:rsidRPr="000747A1">
              <w:rPr>
                <w:color w:val="000000" w:themeColor="text1"/>
              </w:rPr>
              <w:t xml:space="preserve">Fra: </w:t>
            </w:r>
            <w:r w:rsidR="006D3EBD">
              <w:rPr>
                <w:color w:val="000000" w:themeColor="text1"/>
              </w:rPr>
              <w:t>Dekan/fakultetsdirektør</w:t>
            </w:r>
          </w:p>
          <w:p w14:paraId="23D83278" w14:textId="3D3BCB7A" w:rsidR="00395E70" w:rsidRPr="000747A1" w:rsidRDefault="00C77030" w:rsidP="00C77030">
            <w:pPr>
              <w:spacing w:before="40" w:after="0"/>
              <w:rPr>
                <w:color w:val="000000" w:themeColor="text1"/>
              </w:rPr>
            </w:pPr>
            <w:r w:rsidRPr="000747A1">
              <w:rPr>
                <w:color w:val="000000" w:themeColor="text1"/>
              </w:rPr>
              <w:t xml:space="preserve">Til: </w:t>
            </w:r>
            <w:r w:rsidR="006D3EBD">
              <w:rPr>
                <w:color w:val="000000" w:themeColor="text1"/>
              </w:rPr>
              <w:t>Fakultetss</w:t>
            </w:r>
            <w:r w:rsidRPr="000747A1">
              <w:rPr>
                <w:color w:val="000000" w:themeColor="text1"/>
              </w:rPr>
              <w:t>tyret</w:t>
            </w:r>
          </w:p>
        </w:tc>
      </w:tr>
    </w:tbl>
    <w:tbl>
      <w:tblPr>
        <w:tblStyle w:val="Tabellrutenett"/>
        <w:tblpPr w:leftFromText="142" w:rightFromText="142" w:bottomFromText="567" w:vertAnchor="page" w:horzAnchor="page" w:tblpX="7581" w:tblpY="258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7"/>
      </w:tblGrid>
      <w:tr w:rsidR="00FA5544" w:rsidRPr="000747A1" w14:paraId="1289E82E" w14:textId="77777777" w:rsidTr="00FA5544">
        <w:trPr>
          <w:trHeight w:val="1352"/>
        </w:trPr>
        <w:tc>
          <w:tcPr>
            <w:tcW w:w="3317" w:type="dxa"/>
          </w:tcPr>
          <w:p w14:paraId="15231F98" w14:textId="77777777" w:rsidR="00FA5544" w:rsidRPr="000747A1" w:rsidRDefault="00FA5544" w:rsidP="00FA5544">
            <w:pPr>
              <w:spacing w:after="0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747A1">
              <w:rPr>
                <w:color w:val="000000" w:themeColor="text1"/>
                <w:sz w:val="18"/>
                <w:szCs w:val="18"/>
              </w:rPr>
              <w:t>Møtesaksnr</w:t>
            </w:r>
            <w:proofErr w:type="spellEnd"/>
            <w:r w:rsidRPr="000747A1">
              <w:rPr>
                <w:color w:val="000000" w:themeColor="text1"/>
                <w:sz w:val="18"/>
                <w:szCs w:val="18"/>
              </w:rPr>
              <w:t xml:space="preserve">: </w:t>
            </w:r>
          </w:p>
          <w:p w14:paraId="7F7FCB54" w14:textId="77777777" w:rsidR="00FA5544" w:rsidRPr="000747A1" w:rsidRDefault="00FA5544" w:rsidP="00FA5544">
            <w:pPr>
              <w:spacing w:after="0"/>
              <w:rPr>
                <w:color w:val="000000" w:themeColor="text1"/>
                <w:sz w:val="18"/>
                <w:szCs w:val="18"/>
              </w:rPr>
            </w:pPr>
            <w:r w:rsidRPr="000747A1">
              <w:rPr>
                <w:color w:val="000000" w:themeColor="text1"/>
                <w:sz w:val="18"/>
                <w:szCs w:val="18"/>
              </w:rPr>
              <w:t xml:space="preserve">Møtedato: </w:t>
            </w:r>
          </w:p>
          <w:p w14:paraId="64A84FCC" w14:textId="77777777" w:rsidR="00FA5544" w:rsidRPr="000747A1" w:rsidRDefault="00FA5544" w:rsidP="00FA5544">
            <w:pPr>
              <w:spacing w:after="0"/>
              <w:rPr>
                <w:color w:val="000000" w:themeColor="text1"/>
                <w:sz w:val="18"/>
                <w:szCs w:val="18"/>
              </w:rPr>
            </w:pPr>
            <w:r w:rsidRPr="000747A1">
              <w:rPr>
                <w:color w:val="000000" w:themeColor="text1"/>
                <w:sz w:val="18"/>
                <w:szCs w:val="18"/>
              </w:rPr>
              <w:t xml:space="preserve">Notatdato: </w:t>
            </w:r>
          </w:p>
          <w:p w14:paraId="280A2FBC" w14:textId="77777777" w:rsidR="00FA5544" w:rsidRPr="000747A1" w:rsidRDefault="00FA5544" w:rsidP="00FA5544">
            <w:pPr>
              <w:spacing w:after="0"/>
              <w:rPr>
                <w:sz w:val="18"/>
                <w:szCs w:val="18"/>
              </w:rPr>
            </w:pPr>
            <w:r w:rsidRPr="000747A1">
              <w:rPr>
                <w:sz w:val="18"/>
                <w:szCs w:val="18"/>
              </w:rPr>
              <w:t>Saksbehandler:</w:t>
            </w:r>
          </w:p>
          <w:p w14:paraId="29D604FB" w14:textId="77777777" w:rsidR="00FA5544" w:rsidRPr="000747A1" w:rsidRDefault="00FA5544" w:rsidP="00FA5544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0D36EA20" w14:textId="77777777" w:rsidR="007E462E" w:rsidRPr="000747A1" w:rsidRDefault="00C77030" w:rsidP="00A6491E">
      <w:pPr>
        <w:pStyle w:val="Overskrift1"/>
        <w:spacing w:before="60" w:after="20"/>
      </w:pPr>
      <w:r w:rsidRPr="000747A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D4E79E" wp14:editId="4006BBBC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22000" cy="447675"/>
                <wp:effectExtent l="0" t="0" r="0" b="9525"/>
                <wp:wrapNone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000" cy="44767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A46903" w14:textId="4F7B561B" w:rsidR="006D3EBD" w:rsidRDefault="006D3EBD" w:rsidP="00C7703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6D3EBD">
                              <w:rPr>
                                <w:rFonts w:ascii="Arial" w:hAnsi="Arial" w:cs="Arial"/>
                              </w:rPr>
                              <w:t>Det matematisk-naturvitenskapelige fakultet</w:t>
                            </w:r>
                          </w:p>
                          <w:p w14:paraId="49A32047" w14:textId="0688B794" w:rsidR="006D3EBD" w:rsidRDefault="006D3EBD" w:rsidP="00C7703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FREMLEGGSNOTAT</w:t>
                            </w:r>
                          </w:p>
                          <w:p w14:paraId="6FDD4604" w14:textId="7C33B49A" w:rsidR="00C77030" w:rsidRPr="005B591C" w:rsidRDefault="00C77030" w:rsidP="00C7703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Fremleggsnotat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D4E79E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position:absolute;margin-left:0;margin-top:0;width:41.1pt;height:35.25pt;z-index:251658240;visibility:visible;mso-wrap-style:non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" fillcolor="#d1d3d4" stroked="f" strokeweight=".5pt">
                <v:textbox>
                  <w:txbxContent>
                    <w:p w14:paraId="66A46903" w14:textId="4F7B561B" w:rsidR="006D3EBD" w:rsidRDefault="006D3EBD" w:rsidP="00C7703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6D3EBD">
                        <w:rPr>
                          <w:rFonts w:ascii="Arial" w:hAnsi="Arial" w:cs="Arial"/>
                        </w:rPr>
                        <w:t>Det matematisk-naturvitenskapelige fakultet</w:t>
                      </w:r>
                    </w:p>
                    <w:p w14:paraId="49A32047" w14:textId="0688B794" w:rsidR="006D3EBD" w:rsidRDefault="006D3EBD" w:rsidP="00C7703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FREMLEGGSNOTAT</w:t>
                      </w:r>
                    </w:p>
                    <w:p w14:paraId="6FDD4604" w14:textId="7C33B49A" w:rsidR="00C77030" w:rsidRPr="005B591C" w:rsidRDefault="00C77030" w:rsidP="00C7703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Fremleggsnotat</w:t>
                      </w:r>
                      <w:proofErr w:type="spellEnd"/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dt>
      <w:sdtPr>
        <w:alias w:val="Overskrift"/>
        <w:id w:val="576245173"/>
        <w:placeholder>
          <w:docPart w:val="14C815E2EC3B4D19916ED6F130375B22"/>
        </w:placeholder>
        <w:showingPlcHdr/>
        <w:text w:multiLine="1"/>
      </w:sdtPr>
      <w:sdtEndPr/>
      <w:sdtContent>
        <w:p w14:paraId="0EC0927D" w14:textId="77777777" w:rsidR="00B5600F" w:rsidRPr="000747A1" w:rsidRDefault="002E2A5D" w:rsidP="007E462E">
          <w:pPr>
            <w:pStyle w:val="Overskrift1"/>
            <w:spacing w:before="320" w:after="20"/>
          </w:pPr>
          <w:r w:rsidRPr="000747A1">
            <w:rPr>
              <w:rStyle w:val="Plassholdertekst"/>
            </w:rPr>
            <w:t>[Overskrift]</w:t>
          </w:r>
        </w:p>
      </w:sdtContent>
    </w:sdt>
    <w:p w14:paraId="0CC0761E" w14:textId="77777777" w:rsidR="00395E70" w:rsidRDefault="00395E70" w:rsidP="00961143">
      <w:pPr>
        <w:rPr>
          <w:iCs/>
        </w:rPr>
      </w:pPr>
    </w:p>
    <w:p w14:paraId="45A7561C" w14:textId="77777777" w:rsidR="00FA5544" w:rsidRDefault="00FA5544" w:rsidP="00961143">
      <w:pPr>
        <w:rPr>
          <w:iCs/>
        </w:rPr>
      </w:pPr>
    </w:p>
    <w:p w14:paraId="5FA48734" w14:textId="77777777" w:rsidR="00FA5544" w:rsidRDefault="00FA5544" w:rsidP="00961143">
      <w:pPr>
        <w:rPr>
          <w:iCs/>
        </w:rPr>
      </w:pPr>
    </w:p>
    <w:p w14:paraId="4F517722" w14:textId="77777777" w:rsidR="00FA5544" w:rsidRDefault="00FA5544" w:rsidP="00961143">
      <w:pPr>
        <w:rPr>
          <w:iCs/>
        </w:rPr>
      </w:pPr>
    </w:p>
    <w:p w14:paraId="50AF72F4" w14:textId="77777777" w:rsidR="00FA5544" w:rsidRDefault="00FA5544" w:rsidP="00961143">
      <w:pPr>
        <w:rPr>
          <w:iCs/>
        </w:rPr>
      </w:pPr>
    </w:p>
    <w:p w14:paraId="414914E4" w14:textId="77777777" w:rsidR="00FA5544" w:rsidRDefault="00FA5544" w:rsidP="00961143">
      <w:pPr>
        <w:rPr>
          <w:iCs/>
        </w:rPr>
      </w:pPr>
    </w:p>
    <w:p w14:paraId="1A2B0073" w14:textId="77777777" w:rsidR="00FA5544" w:rsidRDefault="00FA5544" w:rsidP="00961143">
      <w:pPr>
        <w:rPr>
          <w:iCs/>
        </w:rPr>
      </w:pPr>
    </w:p>
    <w:p w14:paraId="30D1A6AF" w14:textId="77777777" w:rsidR="00FA5544" w:rsidRDefault="00FA5544" w:rsidP="00961143">
      <w:pPr>
        <w:rPr>
          <w:iCs/>
        </w:rPr>
      </w:pPr>
    </w:p>
    <w:p w14:paraId="393908FA" w14:textId="77777777" w:rsidR="00FA5544" w:rsidRDefault="00FA5544" w:rsidP="00961143">
      <w:pPr>
        <w:rPr>
          <w:iCs/>
        </w:rPr>
      </w:pPr>
    </w:p>
    <w:p w14:paraId="73980D1A" w14:textId="77777777" w:rsidR="00FA5544" w:rsidRDefault="00FA5544" w:rsidP="00961143">
      <w:pPr>
        <w:rPr>
          <w:iCs/>
        </w:rPr>
      </w:pPr>
    </w:p>
    <w:p w14:paraId="254885D6" w14:textId="77777777" w:rsidR="00FA5544" w:rsidRDefault="00FA5544" w:rsidP="00961143">
      <w:pPr>
        <w:rPr>
          <w:iCs/>
        </w:rPr>
      </w:pPr>
    </w:p>
    <w:p w14:paraId="2BDA86F5" w14:textId="77777777" w:rsidR="00FA5544" w:rsidRDefault="00FA5544" w:rsidP="00961143">
      <w:pPr>
        <w:rPr>
          <w:iCs/>
        </w:rPr>
      </w:pPr>
    </w:p>
    <w:p w14:paraId="101C0F2D" w14:textId="77777777" w:rsidR="00FA5544" w:rsidRDefault="00FA5544" w:rsidP="00961143">
      <w:pPr>
        <w:rPr>
          <w:iCs/>
        </w:rPr>
      </w:pPr>
    </w:p>
    <w:p w14:paraId="6433EC45" w14:textId="77777777" w:rsidR="00FA5544" w:rsidRDefault="00FA5544" w:rsidP="00961143">
      <w:pPr>
        <w:rPr>
          <w:iCs/>
        </w:rPr>
      </w:pPr>
    </w:p>
    <w:p w14:paraId="79C7D16F" w14:textId="77777777" w:rsidR="00FA5544" w:rsidRDefault="00FA5544" w:rsidP="00961143">
      <w:pPr>
        <w:rPr>
          <w:iCs/>
        </w:rPr>
      </w:pPr>
    </w:p>
    <w:p w14:paraId="6A975D04" w14:textId="77777777" w:rsidR="00FA5544" w:rsidRDefault="00FA5544" w:rsidP="00961143">
      <w:pPr>
        <w:rPr>
          <w:iCs/>
        </w:rPr>
      </w:pPr>
    </w:p>
    <w:p w14:paraId="4420344E" w14:textId="77777777" w:rsidR="00FA5544" w:rsidRDefault="00FA5544" w:rsidP="00961143">
      <w:pPr>
        <w:rPr>
          <w:iCs/>
        </w:rPr>
      </w:pPr>
    </w:p>
    <w:p w14:paraId="2806BBEF" w14:textId="77777777" w:rsidR="00FA5544" w:rsidRPr="000747A1" w:rsidRDefault="00FA5544" w:rsidP="00961143">
      <w:pPr>
        <w:rPr>
          <w:iCs/>
        </w:rPr>
      </w:pPr>
    </w:p>
    <w:p w14:paraId="4E8012EC" w14:textId="77777777" w:rsidR="00961143" w:rsidRPr="000747A1" w:rsidRDefault="00961143" w:rsidP="00961143">
      <w:pPr>
        <w:spacing w:after="1360"/>
        <w:rPr>
          <w:iCs/>
        </w:rPr>
      </w:pPr>
    </w:p>
    <w:sectPr w:rsidR="00961143" w:rsidRPr="000747A1" w:rsidSect="00C77030">
      <w:headerReference w:type="default" r:id="rId12"/>
      <w:footerReference w:type="default" r:id="rId13"/>
      <w:pgSz w:w="11906" w:h="16838"/>
      <w:pgMar w:top="2495" w:right="1134" w:bottom="2268" w:left="1134" w:header="79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6F46C" w14:textId="77777777" w:rsidR="006D3EBD" w:rsidRDefault="006D3EBD" w:rsidP="00B40445">
      <w:pPr>
        <w:spacing w:after="0"/>
      </w:pPr>
      <w:r>
        <w:separator/>
      </w:r>
    </w:p>
  </w:endnote>
  <w:endnote w:type="continuationSeparator" w:id="0">
    <w:p w14:paraId="65C9BD91" w14:textId="77777777" w:rsidR="006D3EBD" w:rsidRDefault="006D3EBD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2F49B8D" w14:textId="77777777" w:rsidR="00C77030" w:rsidRDefault="00C77030" w:rsidP="00C7703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14:paraId="6D003FCB" w14:textId="77777777" w:rsidR="00C77030" w:rsidRPr="0089768C" w:rsidRDefault="00FA5544" w:rsidP="00C7703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3D9C4B34" w14:textId="77777777" w:rsidR="0089768C" w:rsidRPr="00C77030" w:rsidRDefault="0089768C" w:rsidP="00C7703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426DF" w14:textId="77777777" w:rsidR="006D3EBD" w:rsidRDefault="006D3EBD" w:rsidP="00B40445">
      <w:pPr>
        <w:spacing w:after="0"/>
      </w:pPr>
      <w:r>
        <w:separator/>
      </w:r>
    </w:p>
  </w:footnote>
  <w:footnote w:type="continuationSeparator" w:id="0">
    <w:p w14:paraId="681C95EC" w14:textId="77777777" w:rsidR="006D3EBD" w:rsidRDefault="006D3EBD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C7C36" w14:textId="77777777" w:rsidR="00B40445" w:rsidRDefault="00B40445">
    <w:pPr>
      <w:pStyle w:val="Topptekst"/>
    </w:pPr>
    <w:r w:rsidRPr="00B40445">
      <w:rPr>
        <w:noProof/>
      </w:rPr>
      <w:drawing>
        <wp:anchor distT="0" distB="0" distL="114300" distR="114300" simplePos="0" relativeHeight="251658240" behindDoc="0" locked="0" layoutInCell="1" allowOverlap="1" wp14:anchorId="67905E19" wp14:editId="2876C7D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907E2A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441136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F24B7E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916E21C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D86748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800C10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B8B1FC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42B20E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12998A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D02764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1B3C08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F510E2F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6067EFD"/>
    <w:multiLevelType w:val="multilevel"/>
    <w:tmpl w:val="04140023"/>
    <w:styleLink w:val="Artikkelavsnitt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50E65703"/>
    <w:multiLevelType w:val="multilevel"/>
    <w:tmpl w:val="3490F554"/>
    <w:lvl w:ilvl="0">
      <w:start w:val="1"/>
      <w:numFmt w:val="decimal"/>
      <w:pStyle w:val="Vedlegg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664551177">
    <w:abstractNumId w:val="10"/>
  </w:num>
  <w:num w:numId="2" w16cid:durableId="1371609446">
    <w:abstractNumId w:val="12"/>
  </w:num>
  <w:num w:numId="3" w16cid:durableId="2140564487">
    <w:abstractNumId w:val="11"/>
  </w:num>
  <w:num w:numId="4" w16cid:durableId="521940588">
    <w:abstractNumId w:val="13"/>
  </w:num>
  <w:num w:numId="5" w16cid:durableId="1723870069">
    <w:abstractNumId w:val="9"/>
  </w:num>
  <w:num w:numId="6" w16cid:durableId="1596011439">
    <w:abstractNumId w:val="7"/>
  </w:num>
  <w:num w:numId="7" w16cid:durableId="693070043">
    <w:abstractNumId w:val="6"/>
  </w:num>
  <w:num w:numId="8" w16cid:durableId="1491017869">
    <w:abstractNumId w:val="5"/>
  </w:num>
  <w:num w:numId="9" w16cid:durableId="1186289646">
    <w:abstractNumId w:val="4"/>
  </w:num>
  <w:num w:numId="10" w16cid:durableId="1345472643">
    <w:abstractNumId w:val="8"/>
  </w:num>
  <w:num w:numId="11" w16cid:durableId="26487294">
    <w:abstractNumId w:val="3"/>
  </w:num>
  <w:num w:numId="12" w16cid:durableId="1298560994">
    <w:abstractNumId w:val="2"/>
  </w:num>
  <w:num w:numId="13" w16cid:durableId="1151555029">
    <w:abstractNumId w:val="1"/>
  </w:num>
  <w:num w:numId="14" w16cid:durableId="531963299">
    <w:abstractNumId w:val="0"/>
  </w:num>
  <w:num w:numId="15" w16cid:durableId="4402257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EBD"/>
    <w:rsid w:val="000747A1"/>
    <w:rsid w:val="000E3943"/>
    <w:rsid w:val="00106943"/>
    <w:rsid w:val="00114E05"/>
    <w:rsid w:val="001A2959"/>
    <w:rsid w:val="001B1732"/>
    <w:rsid w:val="001E486D"/>
    <w:rsid w:val="00241AAF"/>
    <w:rsid w:val="002E2A5D"/>
    <w:rsid w:val="00301FF9"/>
    <w:rsid w:val="00373DFE"/>
    <w:rsid w:val="00395E70"/>
    <w:rsid w:val="003C60CF"/>
    <w:rsid w:val="004B0BF1"/>
    <w:rsid w:val="004F7A13"/>
    <w:rsid w:val="0052361F"/>
    <w:rsid w:val="00576C6A"/>
    <w:rsid w:val="005775C8"/>
    <w:rsid w:val="00583310"/>
    <w:rsid w:val="005B7036"/>
    <w:rsid w:val="00642BE5"/>
    <w:rsid w:val="006800DD"/>
    <w:rsid w:val="006C51FB"/>
    <w:rsid w:val="006D3EBD"/>
    <w:rsid w:val="006D5DDF"/>
    <w:rsid w:val="00790FC9"/>
    <w:rsid w:val="007B1485"/>
    <w:rsid w:val="007B38DD"/>
    <w:rsid w:val="007D6FAE"/>
    <w:rsid w:val="007E462E"/>
    <w:rsid w:val="00802C54"/>
    <w:rsid w:val="0089768C"/>
    <w:rsid w:val="008E3ADE"/>
    <w:rsid w:val="00961143"/>
    <w:rsid w:val="0098293C"/>
    <w:rsid w:val="009C2C45"/>
    <w:rsid w:val="009D0116"/>
    <w:rsid w:val="009D3731"/>
    <w:rsid w:val="00A05EFF"/>
    <w:rsid w:val="00A41A0F"/>
    <w:rsid w:val="00A6491E"/>
    <w:rsid w:val="00AD08E9"/>
    <w:rsid w:val="00AE3F34"/>
    <w:rsid w:val="00B40445"/>
    <w:rsid w:val="00B5600F"/>
    <w:rsid w:val="00B81AD5"/>
    <w:rsid w:val="00B943CC"/>
    <w:rsid w:val="00C77030"/>
    <w:rsid w:val="00DD425B"/>
    <w:rsid w:val="00E43EF5"/>
    <w:rsid w:val="00EC1DEE"/>
    <w:rsid w:val="00F94737"/>
    <w:rsid w:val="00FA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11F5B"/>
  <w15:chartTrackingRefBased/>
  <w15:docId w15:val="{B43CDB53-36EB-43C1-910B-E4B7121ED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5775C8"/>
    <w:pPr>
      <w:spacing w:after="26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qFormat/>
    <w:rsid w:val="009D37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qFormat/>
    <w:rsid w:val="009D37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qFormat/>
    <w:rsid w:val="009D37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9D37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9D373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9D373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9D373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9D373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Style1">
    <w:name w:val="Style1"/>
    <w:basedOn w:val="Normal"/>
    <w:link w:val="Style1Char"/>
    <w:qFormat/>
    <w:rsid w:val="005775C8"/>
    <w:pPr>
      <w:keepNext/>
      <w:keepLines/>
      <w:spacing w:after="20"/>
    </w:pPr>
    <w:rPr>
      <w:i/>
      <w:lang w:val="da-DK"/>
    </w:rPr>
  </w:style>
  <w:style w:type="paragraph" w:styleId="Listeavsnitt">
    <w:name w:val="List Paragraph"/>
    <w:basedOn w:val="Normal"/>
    <w:uiPriority w:val="34"/>
    <w:semiHidden/>
    <w:qFormat/>
    <w:rsid w:val="001A2959"/>
    <w:pPr>
      <w:ind w:left="720"/>
      <w:contextualSpacing/>
    </w:pPr>
  </w:style>
  <w:style w:type="character" w:customStyle="1" w:styleId="Style1Char">
    <w:name w:val="Style1 Char"/>
    <w:basedOn w:val="Standardskriftforavsnitt"/>
    <w:link w:val="Style1"/>
    <w:rsid w:val="005775C8"/>
    <w:rPr>
      <w:i/>
      <w:lang w:val="da-DK"/>
    </w:rPr>
  </w:style>
  <w:style w:type="numbering" w:styleId="111111">
    <w:name w:val="Outline List 2"/>
    <w:basedOn w:val="Ingenliste"/>
    <w:uiPriority w:val="99"/>
    <w:semiHidden/>
    <w:unhideWhenUsed/>
    <w:rsid w:val="009D3731"/>
    <w:pPr>
      <w:numPr>
        <w:numId w:val="2"/>
      </w:numPr>
    </w:pPr>
  </w:style>
  <w:style w:type="numbering" w:styleId="1ai">
    <w:name w:val="Outline List 1"/>
    <w:basedOn w:val="Ingenliste"/>
    <w:uiPriority w:val="99"/>
    <w:semiHidden/>
    <w:unhideWhenUsed/>
    <w:rsid w:val="009D3731"/>
    <w:pPr>
      <w:numPr>
        <w:numId w:val="3"/>
      </w:numPr>
    </w:p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D37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D373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D373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D373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D373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D373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D373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D37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kkelavsnitt">
    <w:name w:val="Outline List 3"/>
    <w:basedOn w:val="Ingenliste"/>
    <w:uiPriority w:val="99"/>
    <w:semiHidden/>
    <w:unhideWhenUsed/>
    <w:rsid w:val="009D3731"/>
    <w:pPr>
      <w:numPr>
        <w:numId w:val="4"/>
      </w:numPr>
    </w:pPr>
  </w:style>
  <w:style w:type="paragraph" w:styleId="Bobletekst">
    <w:name w:val="Balloon Text"/>
    <w:basedOn w:val="Normal"/>
    <w:link w:val="BobletekstTegn"/>
    <w:uiPriority w:val="99"/>
    <w:semiHidden/>
    <w:rsid w:val="009D373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D3731"/>
    <w:rPr>
      <w:rFonts w:ascii="Segoe UI" w:hAnsi="Segoe UI" w:cs="Segoe UI"/>
      <w:sz w:val="18"/>
      <w:szCs w:val="18"/>
    </w:rPr>
  </w:style>
  <w:style w:type="paragraph" w:styleId="Bibliografi">
    <w:name w:val="Bibliography"/>
    <w:basedOn w:val="Normal"/>
    <w:next w:val="Normal"/>
    <w:uiPriority w:val="37"/>
    <w:semiHidden/>
    <w:rsid w:val="009D3731"/>
  </w:style>
  <w:style w:type="paragraph" w:styleId="Blokktekst">
    <w:name w:val="Block Text"/>
    <w:basedOn w:val="Normal"/>
    <w:uiPriority w:val="99"/>
    <w:semiHidden/>
    <w:rsid w:val="009D373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rdtekst">
    <w:name w:val="Body Text"/>
    <w:basedOn w:val="Normal"/>
    <w:link w:val="BrdtekstTegn"/>
    <w:uiPriority w:val="99"/>
    <w:semiHidden/>
    <w:rsid w:val="009D3731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D3731"/>
  </w:style>
  <w:style w:type="paragraph" w:styleId="Brdtekst2">
    <w:name w:val="Body Text 2"/>
    <w:basedOn w:val="Normal"/>
    <w:link w:val="Brdtekst2Tegn"/>
    <w:uiPriority w:val="99"/>
    <w:semiHidden/>
    <w:rsid w:val="009D3731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9D3731"/>
  </w:style>
  <w:style w:type="paragraph" w:styleId="Brdtekst3">
    <w:name w:val="Body Text 3"/>
    <w:basedOn w:val="Normal"/>
    <w:link w:val="Brdtekst3Tegn"/>
    <w:uiPriority w:val="99"/>
    <w:semiHidden/>
    <w:rsid w:val="009D3731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9D3731"/>
    <w:rPr>
      <w:sz w:val="16"/>
      <w:szCs w:val="16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rsid w:val="009D3731"/>
    <w:pPr>
      <w:spacing w:after="26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9D3731"/>
  </w:style>
  <w:style w:type="paragraph" w:styleId="Brdtekstinnrykk">
    <w:name w:val="Body Text Indent"/>
    <w:basedOn w:val="Normal"/>
    <w:link w:val="BrdtekstinnrykkTegn"/>
    <w:uiPriority w:val="99"/>
    <w:semiHidden/>
    <w:rsid w:val="009D3731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9D3731"/>
  </w:style>
  <w:style w:type="paragraph" w:styleId="Brdtekst-frsteinnrykk2">
    <w:name w:val="Body Text First Indent 2"/>
    <w:basedOn w:val="Brdtekstinnrykk"/>
    <w:link w:val="Brdtekst-frsteinnrykk2Tegn"/>
    <w:uiPriority w:val="99"/>
    <w:semiHidden/>
    <w:rsid w:val="009D3731"/>
    <w:pPr>
      <w:spacing w:after="26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9D3731"/>
  </w:style>
  <w:style w:type="paragraph" w:styleId="Brdtekstinnrykk2">
    <w:name w:val="Body Text Indent 2"/>
    <w:basedOn w:val="Normal"/>
    <w:link w:val="Brdtekstinnrykk2Tegn"/>
    <w:uiPriority w:val="99"/>
    <w:semiHidden/>
    <w:rsid w:val="009D3731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9D3731"/>
  </w:style>
  <w:style w:type="paragraph" w:styleId="Brdtekstinnrykk3">
    <w:name w:val="Body Text Indent 3"/>
    <w:basedOn w:val="Normal"/>
    <w:link w:val="Brdtekstinnrykk3Tegn"/>
    <w:uiPriority w:val="99"/>
    <w:semiHidden/>
    <w:rsid w:val="009D3731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9D3731"/>
    <w:rPr>
      <w:sz w:val="16"/>
      <w:szCs w:val="16"/>
    </w:rPr>
  </w:style>
  <w:style w:type="character" w:styleId="Boktittel">
    <w:name w:val="Book Title"/>
    <w:basedOn w:val="Standardskriftforavsnitt"/>
    <w:uiPriority w:val="33"/>
    <w:semiHidden/>
    <w:qFormat/>
    <w:rsid w:val="009D3731"/>
    <w:rPr>
      <w:b/>
      <w:bCs/>
      <w:i/>
      <w:iCs/>
      <w:spacing w:val="5"/>
    </w:rPr>
  </w:style>
  <w:style w:type="paragraph" w:styleId="Bildetekst">
    <w:name w:val="caption"/>
    <w:basedOn w:val="Normal"/>
    <w:next w:val="Normal"/>
    <w:uiPriority w:val="35"/>
    <w:semiHidden/>
    <w:qFormat/>
    <w:rsid w:val="009D3731"/>
    <w:pPr>
      <w:spacing w:after="200"/>
    </w:pPr>
    <w:rPr>
      <w:i/>
      <w:iCs/>
      <w:color w:val="44546A" w:themeColor="text2"/>
      <w:sz w:val="18"/>
      <w:szCs w:val="18"/>
    </w:rPr>
  </w:style>
  <w:style w:type="paragraph" w:styleId="Hilsen">
    <w:name w:val="Closing"/>
    <w:basedOn w:val="Normal"/>
    <w:link w:val="HilsenTegn"/>
    <w:uiPriority w:val="99"/>
    <w:semiHidden/>
    <w:rsid w:val="009D3731"/>
    <w:pPr>
      <w:spacing w:after="0"/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9D3731"/>
  </w:style>
  <w:style w:type="table" w:styleId="Fargeriktrutenett">
    <w:name w:val="Colorful Grid"/>
    <w:basedOn w:val="Vanligtabel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rsid w:val="009D373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9D3731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D373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9D373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D3731"/>
    <w:rPr>
      <w:b/>
      <w:bCs/>
      <w:sz w:val="20"/>
      <w:szCs w:val="20"/>
    </w:rPr>
  </w:style>
  <w:style w:type="table" w:styleId="Mrkliste">
    <w:name w:val="Dark List"/>
    <w:basedOn w:val="Vanligtabel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9D3731"/>
  </w:style>
  <w:style w:type="character" w:customStyle="1" w:styleId="DatoTegn">
    <w:name w:val="Dato Tegn"/>
    <w:basedOn w:val="Standardskriftforavsnitt"/>
    <w:link w:val="Dato"/>
    <w:uiPriority w:val="99"/>
    <w:semiHidden/>
    <w:rsid w:val="009D3731"/>
  </w:style>
  <w:style w:type="paragraph" w:styleId="Dokumentkart">
    <w:name w:val="Document Map"/>
    <w:basedOn w:val="Normal"/>
    <w:link w:val="DokumentkartTegn"/>
    <w:uiPriority w:val="99"/>
    <w:semiHidden/>
    <w:rsid w:val="009D3731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9D3731"/>
    <w:rPr>
      <w:rFonts w:ascii="Segoe UI" w:hAnsi="Segoe UI" w:cs="Segoe UI"/>
      <w:sz w:val="16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rsid w:val="009D3731"/>
    <w:pPr>
      <w:spacing w:after="0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9D3731"/>
  </w:style>
  <w:style w:type="character" w:styleId="Utheving">
    <w:name w:val="Emphasis"/>
    <w:basedOn w:val="Standardskriftforavsnitt"/>
    <w:uiPriority w:val="20"/>
    <w:semiHidden/>
    <w:qFormat/>
    <w:rsid w:val="009D3731"/>
    <w:rPr>
      <w:i/>
      <w:iCs/>
    </w:rPr>
  </w:style>
  <w:style w:type="character" w:styleId="Sluttnotereferanse">
    <w:name w:val="endnote reference"/>
    <w:basedOn w:val="Standardskriftforavsnitt"/>
    <w:uiPriority w:val="99"/>
    <w:semiHidden/>
    <w:rsid w:val="009D3731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rsid w:val="009D3731"/>
    <w:pPr>
      <w:spacing w:after="0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9D3731"/>
    <w:rPr>
      <w:sz w:val="20"/>
      <w:szCs w:val="20"/>
    </w:rPr>
  </w:style>
  <w:style w:type="paragraph" w:styleId="Konvoluttadresse">
    <w:name w:val="envelope address"/>
    <w:basedOn w:val="Normal"/>
    <w:uiPriority w:val="99"/>
    <w:semiHidden/>
    <w:rsid w:val="009D3731"/>
    <w:pPr>
      <w:framePr w:w="7920" w:h="1980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rsid w:val="009D3731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rsid w:val="009D3731"/>
    <w:rPr>
      <w:color w:val="954F72" w:themeColor="followedHyperlink"/>
      <w:u w:val="single"/>
    </w:rPr>
  </w:style>
  <w:style w:type="character" w:styleId="Fotnotereferanse">
    <w:name w:val="footnote reference"/>
    <w:basedOn w:val="Standardskriftforavsnitt"/>
    <w:uiPriority w:val="99"/>
    <w:semiHidden/>
    <w:rsid w:val="009D3731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rsid w:val="009D3731"/>
    <w:pPr>
      <w:spacing w:after="0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9D3731"/>
    <w:rPr>
      <w:sz w:val="20"/>
      <w:szCs w:val="20"/>
    </w:rPr>
  </w:style>
  <w:style w:type="table" w:styleId="Rutenettabell1lys">
    <w:name w:val="Grid Table 1 Light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enettabell3">
    <w:name w:val="Grid Table 3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rsid w:val="009D3731"/>
    <w:rPr>
      <w:color w:val="2B579A"/>
      <w:shd w:val="clear" w:color="auto" w:fill="E1DFDD"/>
    </w:rPr>
  </w:style>
  <w:style w:type="character" w:styleId="HTML-akronym">
    <w:name w:val="HTML Acronym"/>
    <w:basedOn w:val="Standardskriftforavsnitt"/>
    <w:uiPriority w:val="99"/>
    <w:semiHidden/>
    <w:rsid w:val="009D3731"/>
  </w:style>
  <w:style w:type="paragraph" w:styleId="HTML-adresse">
    <w:name w:val="HTML Address"/>
    <w:basedOn w:val="Normal"/>
    <w:link w:val="HTML-adresseTegn"/>
    <w:uiPriority w:val="99"/>
    <w:semiHidden/>
    <w:rsid w:val="009D3731"/>
    <w:pPr>
      <w:spacing w:after="0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9D3731"/>
    <w:rPr>
      <w:i/>
      <w:iCs/>
    </w:rPr>
  </w:style>
  <w:style w:type="character" w:styleId="HTML-sitat">
    <w:name w:val="HTML Cite"/>
    <w:basedOn w:val="Standardskriftforavsnitt"/>
    <w:uiPriority w:val="99"/>
    <w:semiHidden/>
    <w:rsid w:val="009D3731"/>
    <w:rPr>
      <w:i/>
      <w:iCs/>
    </w:rPr>
  </w:style>
  <w:style w:type="character" w:styleId="HTML-kode">
    <w:name w:val="HTML Code"/>
    <w:basedOn w:val="Standardskriftforavsnitt"/>
    <w:uiPriority w:val="99"/>
    <w:semiHidden/>
    <w:rsid w:val="009D3731"/>
    <w:rPr>
      <w:rFonts w:ascii="Consolas" w:hAnsi="Consolas"/>
      <w:sz w:val="20"/>
      <w:szCs w:val="20"/>
    </w:rPr>
  </w:style>
  <w:style w:type="character" w:styleId="HTML-definisjon">
    <w:name w:val="HTML Definition"/>
    <w:basedOn w:val="Standardskriftforavsnitt"/>
    <w:uiPriority w:val="99"/>
    <w:semiHidden/>
    <w:rsid w:val="009D3731"/>
    <w:rPr>
      <w:i/>
      <w:iCs/>
    </w:rPr>
  </w:style>
  <w:style w:type="character" w:styleId="HTML-tastatur">
    <w:name w:val="HTML Keyboard"/>
    <w:basedOn w:val="Standardskriftforavsnitt"/>
    <w:uiPriority w:val="99"/>
    <w:semiHidden/>
    <w:rsid w:val="009D3731"/>
    <w:rPr>
      <w:rFonts w:ascii="Consolas" w:hAnsi="Consolas"/>
      <w:sz w:val="20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rsid w:val="009D3731"/>
    <w:pPr>
      <w:spacing w:after="0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9D3731"/>
    <w:rPr>
      <w:rFonts w:ascii="Consolas" w:hAnsi="Consolas"/>
      <w:sz w:val="20"/>
      <w:szCs w:val="20"/>
    </w:rPr>
  </w:style>
  <w:style w:type="character" w:styleId="HTML-eksempel">
    <w:name w:val="HTML Sample"/>
    <w:basedOn w:val="Standardskriftforavsnitt"/>
    <w:uiPriority w:val="99"/>
    <w:semiHidden/>
    <w:rsid w:val="009D3731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rsid w:val="009D3731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semiHidden/>
    <w:rsid w:val="009D3731"/>
    <w:rPr>
      <w:i/>
      <w:iCs/>
    </w:rPr>
  </w:style>
  <w:style w:type="character" w:styleId="Hyperkobling">
    <w:name w:val="Hyperlink"/>
    <w:basedOn w:val="Standardskriftforavsnitt"/>
    <w:uiPriority w:val="99"/>
    <w:semiHidden/>
    <w:rsid w:val="009D3731"/>
    <w:rPr>
      <w:color w:val="0563C1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9D3731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rsid w:val="009D3731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rsid w:val="009D3731"/>
    <w:pPr>
      <w:spacing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rsid w:val="009D3731"/>
    <w:pPr>
      <w:spacing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rsid w:val="009D3731"/>
    <w:pPr>
      <w:spacing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rsid w:val="009D3731"/>
    <w:pPr>
      <w:spacing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rsid w:val="009D3731"/>
    <w:pPr>
      <w:spacing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rsid w:val="009D3731"/>
    <w:pPr>
      <w:spacing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rsid w:val="009D3731"/>
    <w:pPr>
      <w:spacing w:after="0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rsid w:val="009D3731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qFormat/>
    <w:rsid w:val="009D3731"/>
    <w:rPr>
      <w:i/>
      <w:iCs/>
      <w:color w:val="4472C4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rsid w:val="009D373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9D3731"/>
    <w:rPr>
      <w:i/>
      <w:iCs/>
      <w:color w:val="4472C4" w:themeColor="accent1"/>
    </w:rPr>
  </w:style>
  <w:style w:type="character" w:styleId="Sterkreferanse">
    <w:name w:val="Intense Reference"/>
    <w:basedOn w:val="Standardskriftforavsnitt"/>
    <w:uiPriority w:val="32"/>
    <w:semiHidden/>
    <w:qFormat/>
    <w:rsid w:val="009D3731"/>
    <w:rPr>
      <w:b/>
      <w:bCs/>
      <w:smallCaps/>
      <w:color w:val="4472C4" w:themeColor="accent1"/>
      <w:spacing w:val="5"/>
    </w:rPr>
  </w:style>
  <w:style w:type="table" w:styleId="Lystrutenett">
    <w:name w:val="Light Grid"/>
    <w:basedOn w:val="Vanligtabel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9D373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rsid w:val="009D3731"/>
  </w:style>
  <w:style w:type="paragraph" w:styleId="Liste">
    <w:name w:val="List"/>
    <w:basedOn w:val="Normal"/>
    <w:uiPriority w:val="99"/>
    <w:semiHidden/>
    <w:rsid w:val="009D373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9D373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9D373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9D373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9D3731"/>
    <w:pPr>
      <w:ind w:left="1415" w:hanging="283"/>
      <w:contextualSpacing/>
    </w:pPr>
  </w:style>
  <w:style w:type="paragraph" w:styleId="Punktliste">
    <w:name w:val="List Bullet"/>
    <w:basedOn w:val="Normal"/>
    <w:uiPriority w:val="99"/>
    <w:semiHidden/>
    <w:rsid w:val="009D3731"/>
    <w:pPr>
      <w:numPr>
        <w:numId w:val="5"/>
      </w:numPr>
      <w:contextualSpacing/>
    </w:pPr>
  </w:style>
  <w:style w:type="paragraph" w:styleId="Punktliste2">
    <w:name w:val="List Bullet 2"/>
    <w:basedOn w:val="Normal"/>
    <w:uiPriority w:val="99"/>
    <w:semiHidden/>
    <w:rsid w:val="009D3731"/>
    <w:pPr>
      <w:numPr>
        <w:numId w:val="6"/>
      </w:numPr>
      <w:contextualSpacing/>
    </w:pPr>
  </w:style>
  <w:style w:type="paragraph" w:styleId="Punktliste3">
    <w:name w:val="List Bullet 3"/>
    <w:basedOn w:val="Normal"/>
    <w:uiPriority w:val="99"/>
    <w:semiHidden/>
    <w:rsid w:val="009D3731"/>
    <w:pPr>
      <w:numPr>
        <w:numId w:val="7"/>
      </w:numPr>
      <w:contextualSpacing/>
    </w:pPr>
  </w:style>
  <w:style w:type="paragraph" w:styleId="Punktliste4">
    <w:name w:val="List Bullet 4"/>
    <w:basedOn w:val="Normal"/>
    <w:uiPriority w:val="99"/>
    <w:semiHidden/>
    <w:rsid w:val="009D3731"/>
    <w:pPr>
      <w:numPr>
        <w:numId w:val="8"/>
      </w:numPr>
      <w:contextualSpacing/>
    </w:pPr>
  </w:style>
  <w:style w:type="paragraph" w:styleId="Punktliste5">
    <w:name w:val="List Bullet 5"/>
    <w:basedOn w:val="Normal"/>
    <w:uiPriority w:val="99"/>
    <w:semiHidden/>
    <w:rsid w:val="009D3731"/>
    <w:pPr>
      <w:numPr>
        <w:numId w:val="9"/>
      </w:numPr>
      <w:contextualSpacing/>
    </w:pPr>
  </w:style>
  <w:style w:type="paragraph" w:styleId="Liste-forts">
    <w:name w:val="List Continue"/>
    <w:basedOn w:val="Normal"/>
    <w:uiPriority w:val="99"/>
    <w:semiHidden/>
    <w:rsid w:val="009D3731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semiHidden/>
    <w:rsid w:val="009D3731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semiHidden/>
    <w:rsid w:val="009D3731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semiHidden/>
    <w:rsid w:val="009D3731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semiHidden/>
    <w:rsid w:val="009D3731"/>
    <w:pPr>
      <w:spacing w:after="120"/>
      <w:ind w:left="1415"/>
      <w:contextualSpacing/>
    </w:pPr>
  </w:style>
  <w:style w:type="paragraph" w:styleId="Nummerertliste">
    <w:name w:val="List Number"/>
    <w:basedOn w:val="Normal"/>
    <w:uiPriority w:val="99"/>
    <w:semiHidden/>
    <w:rsid w:val="009D3731"/>
    <w:pPr>
      <w:numPr>
        <w:numId w:val="10"/>
      </w:numPr>
      <w:contextualSpacing/>
    </w:pPr>
  </w:style>
  <w:style w:type="paragraph" w:styleId="Nummerertliste2">
    <w:name w:val="List Number 2"/>
    <w:basedOn w:val="Normal"/>
    <w:uiPriority w:val="99"/>
    <w:semiHidden/>
    <w:rsid w:val="009D3731"/>
    <w:pPr>
      <w:numPr>
        <w:numId w:val="11"/>
      </w:numPr>
      <w:contextualSpacing/>
    </w:pPr>
  </w:style>
  <w:style w:type="paragraph" w:styleId="Nummerertliste3">
    <w:name w:val="List Number 3"/>
    <w:basedOn w:val="Normal"/>
    <w:uiPriority w:val="99"/>
    <w:semiHidden/>
    <w:rsid w:val="009D3731"/>
    <w:pPr>
      <w:numPr>
        <w:numId w:val="12"/>
      </w:numPr>
      <w:contextualSpacing/>
    </w:pPr>
  </w:style>
  <w:style w:type="paragraph" w:styleId="Nummerertliste4">
    <w:name w:val="List Number 4"/>
    <w:basedOn w:val="Normal"/>
    <w:uiPriority w:val="99"/>
    <w:semiHidden/>
    <w:rsid w:val="009D3731"/>
    <w:pPr>
      <w:numPr>
        <w:numId w:val="13"/>
      </w:numPr>
      <w:contextualSpacing/>
    </w:pPr>
  </w:style>
  <w:style w:type="paragraph" w:styleId="Nummerertliste5">
    <w:name w:val="List Number 5"/>
    <w:basedOn w:val="Normal"/>
    <w:uiPriority w:val="99"/>
    <w:semiHidden/>
    <w:rsid w:val="009D3731"/>
    <w:pPr>
      <w:numPr>
        <w:numId w:val="14"/>
      </w:numPr>
      <w:contextualSpacing/>
    </w:pPr>
  </w:style>
  <w:style w:type="table" w:styleId="Listetabell1lys">
    <w:name w:val="List Table 1 Light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l2">
    <w:name w:val="List Table 2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l3">
    <w:name w:val="List Table 3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9D37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9D3731"/>
    <w:rPr>
      <w:rFonts w:ascii="Consolas" w:hAnsi="Consolas"/>
      <w:sz w:val="20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rsid w:val="009D3731"/>
    <w:rPr>
      <w:color w:val="2B579A"/>
      <w:shd w:val="clear" w:color="auto" w:fill="E1DFDD"/>
    </w:rPr>
  </w:style>
  <w:style w:type="paragraph" w:styleId="Meldingshode">
    <w:name w:val="Message Header"/>
    <w:basedOn w:val="Normal"/>
    <w:link w:val="MeldingshodeTegn"/>
    <w:uiPriority w:val="99"/>
    <w:semiHidden/>
    <w:rsid w:val="009D373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9D373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mellomrom">
    <w:name w:val="No Spacing"/>
    <w:uiPriority w:val="1"/>
    <w:semiHidden/>
    <w:qFormat/>
    <w:rsid w:val="009D373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rsid w:val="009D3731"/>
    <w:rPr>
      <w:rFonts w:ascii="Times New Roman" w:hAnsi="Times New Roman" w:cs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rsid w:val="009D3731"/>
    <w:pPr>
      <w:ind w:left="708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rsid w:val="009D3731"/>
    <w:pPr>
      <w:spacing w:after="0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9D3731"/>
  </w:style>
  <w:style w:type="character" w:styleId="Sidetall">
    <w:name w:val="page number"/>
    <w:basedOn w:val="Standardskriftforavsnitt"/>
    <w:uiPriority w:val="99"/>
    <w:semiHidden/>
    <w:rsid w:val="009D3731"/>
  </w:style>
  <w:style w:type="table" w:styleId="Vanligtabell1">
    <w:name w:val="Plain Table 1"/>
    <w:basedOn w:val="Vanligtabell"/>
    <w:uiPriority w:val="41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rsid w:val="009D3731"/>
    <w:pPr>
      <w:spacing w:after="0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9D3731"/>
    <w:rPr>
      <w:rFonts w:ascii="Consolas" w:hAnsi="Consolas"/>
      <w:sz w:val="21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qFormat/>
    <w:rsid w:val="009D373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9D3731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rsid w:val="009D3731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9D3731"/>
  </w:style>
  <w:style w:type="paragraph" w:styleId="Underskrift">
    <w:name w:val="Signature"/>
    <w:basedOn w:val="Normal"/>
    <w:link w:val="UnderskriftTegn"/>
    <w:uiPriority w:val="99"/>
    <w:semiHidden/>
    <w:rsid w:val="009D3731"/>
    <w:pPr>
      <w:spacing w:after="0"/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9D3731"/>
  </w:style>
  <w:style w:type="character" w:styleId="Smarthyperkobling">
    <w:name w:val="Smart Hyperlink"/>
    <w:basedOn w:val="Standardskriftforavsnitt"/>
    <w:uiPriority w:val="99"/>
    <w:semiHidden/>
    <w:rsid w:val="009D3731"/>
    <w:rPr>
      <w:u w:val="dotted"/>
    </w:rPr>
  </w:style>
  <w:style w:type="character" w:styleId="Smartkobling">
    <w:name w:val="Smart Link"/>
    <w:basedOn w:val="Standardskriftforavsnitt"/>
    <w:uiPriority w:val="99"/>
    <w:semiHidden/>
    <w:rsid w:val="009D3731"/>
    <w:rPr>
      <w:color w:val="0000FF"/>
      <w:u w:val="single"/>
      <w:shd w:val="clear" w:color="auto" w:fill="F3F2F1"/>
    </w:rPr>
  </w:style>
  <w:style w:type="character" w:styleId="Sterk">
    <w:name w:val="Strong"/>
    <w:basedOn w:val="Standardskriftforavsnitt"/>
    <w:uiPriority w:val="22"/>
    <w:semiHidden/>
    <w:qFormat/>
    <w:rsid w:val="009D3731"/>
    <w:rPr>
      <w:b/>
      <w:bCs/>
    </w:rPr>
  </w:style>
  <w:style w:type="paragraph" w:styleId="Undertittel">
    <w:name w:val="Subtitle"/>
    <w:basedOn w:val="Normal"/>
    <w:next w:val="Normal"/>
    <w:link w:val="UndertittelTegn"/>
    <w:uiPriority w:val="11"/>
    <w:semiHidden/>
    <w:qFormat/>
    <w:rsid w:val="009D373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9D3731"/>
    <w:rPr>
      <w:rFonts w:eastAsiaTheme="minorEastAsia"/>
      <w:color w:val="5A5A5A" w:themeColor="text1" w:themeTint="A5"/>
      <w:spacing w:val="15"/>
    </w:rPr>
  </w:style>
  <w:style w:type="character" w:styleId="Svakutheving">
    <w:name w:val="Subtle Emphasis"/>
    <w:basedOn w:val="Standardskriftforavsnitt"/>
    <w:uiPriority w:val="19"/>
    <w:semiHidden/>
    <w:qFormat/>
    <w:rsid w:val="009D3731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qFormat/>
    <w:rsid w:val="009D3731"/>
    <w:rPr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9D3731"/>
    <w:pPr>
      <w:spacing w:after="26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9D3731"/>
    <w:pPr>
      <w:spacing w:after="26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9D3731"/>
    <w:pPr>
      <w:spacing w:after="26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9D3731"/>
    <w:pPr>
      <w:spacing w:after="26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9D3731"/>
    <w:pPr>
      <w:spacing w:after="26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9D3731"/>
    <w:pPr>
      <w:spacing w:after="26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9D3731"/>
    <w:pPr>
      <w:spacing w:after="26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9D3731"/>
    <w:pPr>
      <w:spacing w:after="26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9D3731"/>
    <w:pPr>
      <w:spacing w:after="26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9D3731"/>
    <w:pPr>
      <w:spacing w:after="26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9D3731"/>
    <w:pPr>
      <w:spacing w:after="26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9D373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9D3731"/>
    <w:pPr>
      <w:spacing w:after="26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rsid w:val="009D3731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rsid w:val="009D3731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9D3731"/>
    <w:pPr>
      <w:spacing w:after="26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9D3731"/>
    <w:pPr>
      <w:spacing w:after="26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9D3731"/>
    <w:pPr>
      <w:spacing w:after="26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9D3731"/>
    <w:pPr>
      <w:spacing w:after="26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9D3731"/>
    <w:pPr>
      <w:spacing w:after="26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9D3731"/>
    <w:pPr>
      <w:spacing w:after="26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tel">
    <w:name w:val="Title"/>
    <w:basedOn w:val="Normal"/>
    <w:next w:val="Normal"/>
    <w:link w:val="TittelTegn"/>
    <w:uiPriority w:val="10"/>
    <w:semiHidden/>
    <w:qFormat/>
    <w:rsid w:val="009D3731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semiHidden/>
    <w:rsid w:val="009D3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ildelisteoverskrift">
    <w:name w:val="toa heading"/>
    <w:basedOn w:val="Normal"/>
    <w:next w:val="Normal"/>
    <w:uiPriority w:val="99"/>
    <w:semiHidden/>
    <w:rsid w:val="009D373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rsid w:val="009D3731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rsid w:val="009D3731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rsid w:val="009D3731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rsid w:val="009D3731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rsid w:val="009D3731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rsid w:val="009D3731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rsid w:val="009D3731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rsid w:val="009D3731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rsid w:val="009D3731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qFormat/>
    <w:rsid w:val="009D3731"/>
    <w:pPr>
      <w:outlineLvl w:val="9"/>
    </w:pPr>
    <w:rPr>
      <w:b w:val="0"/>
      <w:color w:val="2F5496" w:themeColor="accent1" w:themeShade="BF"/>
      <w:sz w:val="32"/>
    </w:rPr>
  </w:style>
  <w:style w:type="character" w:styleId="Ulstomtale">
    <w:name w:val="Unresolved Mention"/>
    <w:basedOn w:val="Standardskriftforavsnitt"/>
    <w:uiPriority w:val="99"/>
    <w:semiHidden/>
    <w:rsid w:val="009D3731"/>
    <w:rPr>
      <w:color w:val="605E5C"/>
      <w:shd w:val="clear" w:color="auto" w:fill="E1DFDD"/>
    </w:rPr>
  </w:style>
  <w:style w:type="paragraph" w:customStyle="1" w:styleId="Vedlegg">
    <w:name w:val="Vedlegg"/>
    <w:basedOn w:val="Listeavsnitt"/>
    <w:qFormat/>
    <w:rsid w:val="00C77030"/>
    <w:pPr>
      <w:numPr>
        <w:numId w:val="15"/>
      </w:num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ahmj\Downloads\mal-fremleggsnotat-universitetsstyre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C815E2EC3B4D19916ED6F130375B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95DF08-3A7D-4BFE-ADCD-0A424D2CEC77}"/>
      </w:docPartPr>
      <w:docPartBody>
        <w:p w:rsidR="009C02BE" w:rsidRDefault="009C02BE">
          <w:pPr>
            <w:pStyle w:val="14C815E2EC3B4D19916ED6F130375B22"/>
          </w:pPr>
          <w:r w:rsidRPr="00106943">
            <w:rPr>
              <w:rStyle w:val="Plassholdertekst"/>
              <w:lang w:val="da-DK"/>
            </w:rPr>
            <w:t>[Overskrift]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2BE"/>
    <w:rsid w:val="006800DD"/>
    <w:rsid w:val="009C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auto"/>
    </w:rPr>
  </w:style>
  <w:style w:type="paragraph" w:customStyle="1" w:styleId="14C815E2EC3B4D19916ED6F130375B22">
    <w:name w:val="14C815E2EC3B4D19916ED6F130375B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oot>
</root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Props1.xml><?xml version="1.0" encoding="utf-8"?>
<ds:datastoreItem xmlns:ds="http://schemas.openxmlformats.org/officeDocument/2006/customXml" ds:itemID="{779CA618-2406-429C-9D75-1E08A096F9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8FBB2F8B-4196-483C-902C-487CA4CC1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mal-fremleggsnotat-universitetsstyret.dotx</Template>
  <TotalTime>3</TotalTime>
  <Pages>2</Pages>
  <Words>22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Helene Mjelde</dc:creator>
  <cp:keywords/>
  <dc:description/>
  <cp:lastModifiedBy>Marie Johanne Talleraas</cp:lastModifiedBy>
  <cp:revision>3</cp:revision>
  <dcterms:created xsi:type="dcterms:W3CDTF">2023-05-22T20:48:00Z</dcterms:created>
  <dcterms:modified xsi:type="dcterms:W3CDTF">2025-12-08T13:26:00Z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